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9C81" w14:textId="3A209E9C" w:rsidR="005E4111" w:rsidRPr="00107E9B" w:rsidRDefault="00107E9B" w:rsidP="0023288B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 w:rsidRPr="00107E9B">
        <w:rPr>
          <w:rFonts w:ascii="Arial" w:hAnsi="Arial" w:cs="Arial"/>
        </w:rPr>
        <w:tab/>
      </w:r>
      <w:r w:rsidRPr="00107E9B">
        <w:rPr>
          <w:rFonts w:ascii="Arial" w:hAnsi="Arial" w:cs="Arial"/>
        </w:rPr>
        <w:tab/>
      </w:r>
      <w:r w:rsidRPr="00107E9B">
        <w:rPr>
          <w:rFonts w:ascii="Arial" w:hAnsi="Arial" w:cs="Arial"/>
        </w:rPr>
        <w:tab/>
      </w:r>
      <w:r w:rsidRPr="00107E9B">
        <w:rPr>
          <w:rFonts w:ascii="Arial" w:hAnsi="Arial" w:cs="Arial"/>
        </w:rPr>
        <w:tab/>
      </w:r>
      <w:r w:rsidRPr="00107E9B">
        <w:rPr>
          <w:rFonts w:ascii="Arial" w:hAnsi="Arial" w:cs="Arial"/>
        </w:rPr>
        <w:tab/>
      </w:r>
      <w:r w:rsidR="00AA48AE">
        <w:rPr>
          <w:rFonts w:ascii="Arial" w:hAnsi="Arial" w:cs="Arial"/>
        </w:rPr>
        <w:t>03</w:t>
      </w:r>
      <w:r w:rsidR="00AA48AE" w:rsidRPr="00AA48AE">
        <w:rPr>
          <w:rFonts w:ascii="Arial" w:hAnsi="Arial" w:cs="Arial"/>
          <w:vertAlign w:val="superscript"/>
        </w:rPr>
        <w:t>rd</w:t>
      </w:r>
      <w:r w:rsidR="00AA48AE">
        <w:rPr>
          <w:rFonts w:ascii="Arial" w:hAnsi="Arial" w:cs="Arial"/>
        </w:rPr>
        <w:t xml:space="preserve"> June 2026</w:t>
      </w:r>
    </w:p>
    <w:p w14:paraId="6B96C918" w14:textId="77777777" w:rsidR="00107E9B" w:rsidRPr="00107E9B" w:rsidRDefault="00107E9B" w:rsidP="0023288B">
      <w:pPr>
        <w:rPr>
          <w:rFonts w:ascii="Arial" w:hAnsi="Arial" w:cs="Arial"/>
        </w:rPr>
      </w:pPr>
    </w:p>
    <w:p w14:paraId="12AD7B75" w14:textId="77777777" w:rsidR="00107E9B" w:rsidRPr="00107E9B" w:rsidRDefault="00107E9B" w:rsidP="0023288B">
      <w:pPr>
        <w:rPr>
          <w:rFonts w:ascii="Arial" w:hAnsi="Arial" w:cs="Arial"/>
        </w:rPr>
      </w:pPr>
      <w:r w:rsidRPr="00107E9B">
        <w:rPr>
          <w:rFonts w:ascii="Arial" w:hAnsi="Arial" w:cs="Arial"/>
        </w:rPr>
        <w:t xml:space="preserve">Dear Parent/Carers, </w:t>
      </w:r>
    </w:p>
    <w:p w14:paraId="2465F3F9" w14:textId="77777777" w:rsidR="00107E9B" w:rsidRPr="00107E9B" w:rsidRDefault="00107E9B" w:rsidP="0023288B">
      <w:pPr>
        <w:rPr>
          <w:rFonts w:ascii="Arial" w:hAnsi="Arial" w:cs="Arial"/>
        </w:rPr>
      </w:pPr>
    </w:p>
    <w:p w14:paraId="764D6155" w14:textId="77777777" w:rsidR="00107E9B" w:rsidRPr="00107E9B" w:rsidRDefault="00107E9B" w:rsidP="00107E9B">
      <w:pPr>
        <w:jc w:val="center"/>
        <w:rPr>
          <w:rFonts w:ascii="Arial" w:hAnsi="Arial" w:cs="Arial"/>
          <w:b/>
          <w:u w:val="single"/>
        </w:rPr>
      </w:pPr>
      <w:r w:rsidRPr="00107E9B">
        <w:rPr>
          <w:rFonts w:ascii="Arial" w:hAnsi="Arial" w:cs="Arial"/>
          <w:b/>
          <w:u w:val="single"/>
        </w:rPr>
        <w:t>YEAR 6 – MY MONEY WEEK</w:t>
      </w:r>
    </w:p>
    <w:p w14:paraId="119BFDD5" w14:textId="77777777" w:rsidR="00107E9B" w:rsidRPr="00107E9B" w:rsidRDefault="00107E9B" w:rsidP="00107E9B">
      <w:pPr>
        <w:jc w:val="center"/>
        <w:rPr>
          <w:rFonts w:ascii="Arial" w:hAnsi="Arial" w:cs="Arial"/>
          <w:b/>
          <w:u w:val="single"/>
        </w:rPr>
      </w:pPr>
    </w:p>
    <w:p w14:paraId="286582E9" w14:textId="77777777" w:rsidR="00107E9B" w:rsidRPr="00107E9B" w:rsidRDefault="00107E9B" w:rsidP="0023288B">
      <w:pPr>
        <w:rPr>
          <w:rFonts w:ascii="Arial" w:hAnsi="Arial" w:cs="Arial"/>
        </w:rPr>
      </w:pPr>
    </w:p>
    <w:p w14:paraId="595BF6C4" w14:textId="66746E66" w:rsidR="00107E9B" w:rsidRPr="00107E9B" w:rsidRDefault="00107E9B" w:rsidP="0023288B">
      <w:pPr>
        <w:rPr>
          <w:rFonts w:ascii="Arial" w:hAnsi="Arial" w:cs="Arial"/>
        </w:rPr>
      </w:pPr>
      <w:r w:rsidRPr="00107E9B">
        <w:rPr>
          <w:rFonts w:ascii="Arial" w:hAnsi="Arial" w:cs="Arial"/>
        </w:rPr>
        <w:t>Next week (</w:t>
      </w:r>
      <w:r w:rsidR="00AA48AE">
        <w:rPr>
          <w:rFonts w:ascii="Arial" w:hAnsi="Arial" w:cs="Arial"/>
        </w:rPr>
        <w:t>w/c 8</w:t>
      </w:r>
      <w:r w:rsidR="00AA48AE" w:rsidRPr="00AA48AE">
        <w:rPr>
          <w:rFonts w:ascii="Arial" w:hAnsi="Arial" w:cs="Arial"/>
          <w:vertAlign w:val="superscript"/>
        </w:rPr>
        <w:t>th</w:t>
      </w:r>
      <w:r w:rsidR="00AA48AE">
        <w:rPr>
          <w:rFonts w:ascii="Arial" w:hAnsi="Arial" w:cs="Arial"/>
        </w:rPr>
        <w:t xml:space="preserve"> June 2026</w:t>
      </w:r>
      <w:r w:rsidRPr="00107E9B">
        <w:rPr>
          <w:rFonts w:ascii="Arial" w:hAnsi="Arial" w:cs="Arial"/>
        </w:rPr>
        <w:t xml:space="preserve">) our Year 6 pupils will be holding stalls in the KS2 playground from 3:15pm </w:t>
      </w:r>
      <w:r>
        <w:rPr>
          <w:rFonts w:ascii="Arial" w:hAnsi="Arial" w:cs="Arial"/>
        </w:rPr>
        <w:t xml:space="preserve">to </w:t>
      </w:r>
      <w:r w:rsidRPr="00107E9B">
        <w:rPr>
          <w:rFonts w:ascii="Arial" w:hAnsi="Arial" w:cs="Arial"/>
        </w:rPr>
        <w:t xml:space="preserve">3:45pm on Monday – Thursday. </w:t>
      </w:r>
    </w:p>
    <w:p w14:paraId="38169A0A" w14:textId="77777777" w:rsidR="00107E9B" w:rsidRPr="00107E9B" w:rsidRDefault="00107E9B" w:rsidP="0023288B">
      <w:pPr>
        <w:rPr>
          <w:rFonts w:ascii="Arial" w:hAnsi="Arial" w:cs="Arial"/>
        </w:rPr>
      </w:pPr>
    </w:p>
    <w:p w14:paraId="56204D7E" w14:textId="77777777" w:rsidR="00107E9B" w:rsidRPr="00107E9B" w:rsidRDefault="00107E9B" w:rsidP="0023288B">
      <w:pPr>
        <w:rPr>
          <w:rFonts w:ascii="Arial" w:hAnsi="Arial" w:cs="Arial"/>
        </w:rPr>
      </w:pPr>
      <w:r w:rsidRPr="00107E9B">
        <w:rPr>
          <w:rFonts w:ascii="Arial" w:hAnsi="Arial" w:cs="Arial"/>
          <w:color w:val="303030"/>
          <w:shd w:val="clear" w:color="auto" w:fill="FFFFFF"/>
        </w:rPr>
        <w:t>If you would like to visit the stalls then please bring some change.</w:t>
      </w:r>
      <w:r w:rsidRPr="00107E9B">
        <w:rPr>
          <w:rFonts w:ascii="Arial" w:hAnsi="Arial" w:cs="Arial"/>
        </w:rPr>
        <w:t xml:space="preserve"> If your child would like to visit the stalls but is booked into wraparound, then the wraparound staff will take them out. </w:t>
      </w:r>
    </w:p>
    <w:p w14:paraId="3049CF23" w14:textId="77777777" w:rsidR="005E4111" w:rsidRPr="00107E9B" w:rsidRDefault="005E4111" w:rsidP="005E4111">
      <w:pPr>
        <w:rPr>
          <w:rFonts w:ascii="Arial" w:hAnsi="Arial" w:cs="Arial"/>
        </w:rPr>
      </w:pPr>
    </w:p>
    <w:p w14:paraId="1A9C4EEE" w14:textId="77777777" w:rsidR="00107E9B" w:rsidRPr="00107E9B" w:rsidRDefault="00107E9B" w:rsidP="005E4111">
      <w:pPr>
        <w:rPr>
          <w:rFonts w:ascii="Arial" w:hAnsi="Arial" w:cs="Arial"/>
          <w:color w:val="303030"/>
          <w:shd w:val="clear" w:color="auto" w:fill="FFFFFF"/>
        </w:rPr>
      </w:pPr>
      <w:r w:rsidRPr="00107E9B">
        <w:rPr>
          <w:rFonts w:ascii="Arial" w:hAnsi="Arial" w:cs="Arial"/>
          <w:color w:val="303030"/>
          <w:shd w:val="clear" w:color="auto" w:fill="FFFFFF"/>
        </w:rPr>
        <w:t xml:space="preserve">Thank you for your continued support. </w:t>
      </w:r>
    </w:p>
    <w:p w14:paraId="798CB26F" w14:textId="77777777" w:rsidR="00107E9B" w:rsidRPr="00107E9B" w:rsidRDefault="00107E9B" w:rsidP="005E4111">
      <w:pPr>
        <w:rPr>
          <w:rFonts w:ascii="Arial" w:hAnsi="Arial" w:cs="Arial"/>
          <w:color w:val="303030"/>
          <w:shd w:val="clear" w:color="auto" w:fill="FFFFFF"/>
        </w:rPr>
      </w:pPr>
    </w:p>
    <w:p w14:paraId="25A65273" w14:textId="77777777" w:rsidR="00107E9B" w:rsidRDefault="00107E9B" w:rsidP="005E4111">
      <w:pPr>
        <w:rPr>
          <w:rFonts w:ascii="Arial" w:hAnsi="Arial" w:cs="Arial"/>
          <w:color w:val="303030"/>
          <w:shd w:val="clear" w:color="auto" w:fill="FFFFFF"/>
        </w:rPr>
      </w:pPr>
      <w:r w:rsidRPr="00107E9B">
        <w:rPr>
          <w:rFonts w:ascii="Arial" w:hAnsi="Arial" w:cs="Arial"/>
          <w:color w:val="303030"/>
          <w:shd w:val="clear" w:color="auto" w:fill="FFFFFF"/>
        </w:rPr>
        <w:t>Many thanks</w:t>
      </w:r>
    </w:p>
    <w:p w14:paraId="78B5BEA5" w14:textId="77777777" w:rsidR="00107E9B" w:rsidRPr="00107E9B" w:rsidRDefault="00107E9B" w:rsidP="005E4111">
      <w:pPr>
        <w:rPr>
          <w:rFonts w:ascii="Arial" w:hAnsi="Arial" w:cs="Arial"/>
          <w:color w:val="303030"/>
          <w:shd w:val="clear" w:color="auto" w:fill="FFFFFF"/>
        </w:rPr>
      </w:pPr>
    </w:p>
    <w:p w14:paraId="6F5FBAF9" w14:textId="77777777" w:rsidR="005E4111" w:rsidRPr="00107E9B" w:rsidRDefault="00107E9B" w:rsidP="005E4111">
      <w:pPr>
        <w:rPr>
          <w:rFonts w:ascii="Arial" w:hAnsi="Arial" w:cs="Arial"/>
        </w:rPr>
      </w:pPr>
      <w:r w:rsidRPr="00107E9B">
        <w:rPr>
          <w:rFonts w:ascii="Arial" w:hAnsi="Arial" w:cs="Arial"/>
          <w:color w:val="303030"/>
          <w:shd w:val="clear" w:color="auto" w:fill="FFFFFF"/>
        </w:rPr>
        <w:t>Year 6 Teachers</w:t>
      </w:r>
    </w:p>
    <w:p w14:paraId="4694C630" w14:textId="77777777" w:rsidR="005E4111" w:rsidRPr="00107E9B" w:rsidRDefault="005E4111" w:rsidP="005E4111">
      <w:pPr>
        <w:rPr>
          <w:rFonts w:ascii="Arial" w:hAnsi="Arial" w:cs="Arial"/>
        </w:rPr>
      </w:pPr>
    </w:p>
    <w:p w14:paraId="5483F049" w14:textId="77777777" w:rsidR="005E4111" w:rsidRPr="00107E9B" w:rsidRDefault="005E4111" w:rsidP="005E4111">
      <w:pPr>
        <w:rPr>
          <w:rFonts w:ascii="Arial" w:hAnsi="Arial" w:cs="Arial"/>
        </w:rPr>
      </w:pPr>
    </w:p>
    <w:p w14:paraId="64A5F9FB" w14:textId="77777777" w:rsidR="0023288B" w:rsidRPr="00107E9B" w:rsidRDefault="005E4111" w:rsidP="005E4111">
      <w:pPr>
        <w:tabs>
          <w:tab w:val="left" w:pos="6930"/>
        </w:tabs>
        <w:rPr>
          <w:rFonts w:ascii="Arial" w:hAnsi="Arial" w:cs="Arial"/>
        </w:rPr>
      </w:pPr>
      <w:r w:rsidRPr="00107E9B">
        <w:rPr>
          <w:rFonts w:ascii="Arial" w:hAnsi="Arial" w:cs="Arial"/>
        </w:rPr>
        <w:tab/>
      </w:r>
    </w:p>
    <w:sectPr w:rsidR="0023288B" w:rsidRPr="00107E9B" w:rsidSect="00C43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08" w:right="1440" w:bottom="2694" w:left="1134" w:header="708" w:footer="29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80F62" w14:textId="77777777" w:rsidR="003B0ECE" w:rsidRDefault="003B0ECE" w:rsidP="00BB1FEC">
      <w:r>
        <w:separator/>
      </w:r>
    </w:p>
  </w:endnote>
  <w:endnote w:type="continuationSeparator" w:id="0">
    <w:p w14:paraId="37729228" w14:textId="77777777" w:rsidR="003B0ECE" w:rsidRDefault="003B0ECE" w:rsidP="00BB1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201D7" w14:textId="77777777" w:rsidR="00BF3BB1" w:rsidRDefault="00BF3B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49D4" w14:textId="77777777" w:rsidR="00BF3BB1" w:rsidRDefault="00BF3B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5A991" w14:textId="77777777" w:rsidR="00B5103E" w:rsidRDefault="00B5103E" w:rsidP="00C431E8">
    <w:pPr>
      <w:pStyle w:val="Footer"/>
      <w:widowControl w:val="0"/>
      <w:tabs>
        <w:tab w:val="clear" w:pos="4513"/>
        <w:tab w:val="clear" w:pos="9026"/>
        <w:tab w:val="center" w:pos="4666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027AC1BC" wp14:editId="3A670936">
              <wp:simplePos x="0" y="0"/>
              <wp:positionH relativeFrom="page">
                <wp:posOffset>99888</wp:posOffset>
              </wp:positionH>
              <wp:positionV relativeFrom="paragraph">
                <wp:posOffset>611698</wp:posOffset>
              </wp:positionV>
              <wp:extent cx="7391400" cy="97155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971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5DB460A" w14:textId="77777777" w:rsidR="00BF3BB1" w:rsidRPr="00703A7F" w:rsidRDefault="00703A7F" w:rsidP="00703A7F">
                          <w:pPr>
                            <w:pStyle w:val="Footer"/>
                            <w:widowControl w:val="0"/>
                            <w:tabs>
                              <w:tab w:val="clear" w:pos="4513"/>
                              <w:tab w:val="clear" w:pos="9026"/>
                              <w:tab w:val="center" w:pos="4666"/>
                            </w:tabs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GRATITUDE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          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RESPECT</w:t>
                          </w:r>
                          <w:r w:rsidR="00BF3BB1"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 xml:space="preserve"> </w:t>
                          </w:r>
                          <w:r w:rsidR="00BF3BB1"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OWNERSHIP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   </w:t>
                          </w:r>
                          <w:r w:rsidR="00BF3BB1"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WISDOM</w:t>
                          </w:r>
                        </w:p>
                        <w:p w14:paraId="681AA454" w14:textId="77777777" w:rsidR="00B5103E" w:rsidRPr="00703A7F" w:rsidRDefault="00703A7F" w:rsidP="00703A7F">
                          <w:pPr>
                            <w:pStyle w:val="Footer"/>
                            <w:widowControl w:val="0"/>
                            <w:tabs>
                              <w:tab w:val="clear" w:pos="4513"/>
                              <w:tab w:val="clear" w:pos="9026"/>
                              <w:tab w:val="center" w:pos="4666"/>
                            </w:tabs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Thankfulness, Service 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Compassion, Peace, Justice</w:t>
                          </w:r>
                          <w:r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</w:t>
                          </w:r>
                          <w:r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Community, Forgiveness</w:t>
                          </w:r>
                          <w:r w:rsidR="00B5103E" w:rsidRPr="00703A7F">
                            <w:rPr>
                              <w:rFonts w:ascii="Franklin Gothic Heavy" w:hAnsi="Franklin Gothic Heavy" w:cs="Tahoma"/>
                              <w:color w:val="00B050"/>
                              <w:sz w:val="26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B5103E" w:rsidRPr="00703A7F">
                            <w:rPr>
                              <w:rFonts w:ascii="Franklin Gothic Heavy" w:hAnsi="Franklin Gothic Heavy" w:cs="Tahoma"/>
                              <w:color w:val="00B050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     </w:t>
                          </w:r>
                        </w:p>
                        <w:p w14:paraId="611F1B48" w14:textId="77777777" w:rsidR="00B5103E" w:rsidRPr="00703A7F" w:rsidRDefault="00B5103E">
                          <w:pPr>
                            <w:rPr>
                              <w:rFonts w:ascii="Franklin Gothic Heavy" w:hAnsi="Franklin Gothic Heavy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AC1B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6" type="#_x0000_t202" style="position:absolute;margin-left:7.85pt;margin-top:48.15pt;width:582pt;height:76.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" fillcolor="white [3201]" stroked="f" strokeweight=".5pt">
              <v:textbox>
                <w:txbxContent>
                  <w:p w14:paraId="25DB460A" w14:textId="77777777" w:rsidR="00BF3BB1" w:rsidRPr="00703A7F" w:rsidRDefault="00703A7F" w:rsidP="00703A7F">
                    <w:pPr>
                      <w:pStyle w:val="Footer"/>
                      <w:widowControl w:val="0"/>
                      <w:tabs>
                        <w:tab w:val="clear" w:pos="4513"/>
                        <w:tab w:val="clear" w:pos="9026"/>
                        <w:tab w:val="center" w:pos="4666"/>
                      </w:tabs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GRATITUDE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          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RESPECT</w:t>
                    </w:r>
                    <w:r w:rsidR="00BF3BB1"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 xml:space="preserve"> </w:t>
                    </w:r>
                    <w:r w:rsidR="00BF3BB1"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OWNERSHIP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   </w:t>
                    </w:r>
                    <w:r w:rsidR="00BF3BB1"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WISDOM</w:t>
                    </w:r>
                  </w:p>
                  <w:p w14:paraId="681AA454" w14:textId="77777777" w:rsidR="00B5103E" w:rsidRPr="00703A7F" w:rsidRDefault="00703A7F" w:rsidP="00703A7F">
                    <w:pPr>
                      <w:pStyle w:val="Footer"/>
                      <w:widowControl w:val="0"/>
                      <w:tabs>
                        <w:tab w:val="clear" w:pos="4513"/>
                        <w:tab w:val="clear" w:pos="9026"/>
                        <w:tab w:val="center" w:pos="4666"/>
                      </w:tabs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Thankfulness, Service 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Compassion, Peace, Justice</w:t>
                    </w:r>
                    <w:r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</w:t>
                    </w:r>
                    <w:r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Community, Forgiveness</w:t>
                    </w:r>
                    <w:r w:rsidR="00B5103E" w:rsidRPr="00703A7F">
                      <w:rPr>
                        <w:rFonts w:ascii="Franklin Gothic Heavy" w:hAnsi="Franklin Gothic Heavy" w:cs="Tahoma"/>
                        <w:color w:val="00B050"/>
                        <w:sz w:val="26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B5103E" w:rsidRPr="00703A7F">
                      <w:rPr>
                        <w:rFonts w:ascii="Franklin Gothic Heavy" w:hAnsi="Franklin Gothic Heavy" w:cs="Tahoma"/>
                        <w:color w:val="00B050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      </w:t>
                    </w:r>
                  </w:p>
                  <w:p w14:paraId="611F1B48" w14:textId="77777777" w:rsidR="00B5103E" w:rsidRPr="00703A7F" w:rsidRDefault="00B5103E">
                    <w:pPr>
                      <w:rPr>
                        <w:rFonts w:ascii="Franklin Gothic Heavy" w:hAnsi="Franklin Gothic Heavy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F20446"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1DD93423" wp14:editId="30B1F330">
          <wp:simplePos x="0" y="0"/>
          <wp:positionH relativeFrom="column">
            <wp:posOffset>-710565</wp:posOffset>
          </wp:positionH>
          <wp:positionV relativeFrom="paragraph">
            <wp:posOffset>1061167</wp:posOffset>
          </wp:positionV>
          <wp:extent cx="7577455" cy="880666"/>
          <wp:effectExtent l="0" t="0" r="4445" b="0"/>
          <wp:wrapNone/>
          <wp:docPr id="2" name="Picture 2" descr="eye L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eye L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8806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C431E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3171" w14:textId="77777777" w:rsidR="003B0ECE" w:rsidRDefault="003B0ECE" w:rsidP="00BB1FEC">
      <w:r>
        <w:separator/>
      </w:r>
    </w:p>
  </w:footnote>
  <w:footnote w:type="continuationSeparator" w:id="0">
    <w:p w14:paraId="27DDF8A3" w14:textId="77777777" w:rsidR="003B0ECE" w:rsidRDefault="003B0ECE" w:rsidP="00BB1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919D" w14:textId="77777777" w:rsidR="00BF3BB1" w:rsidRDefault="00BF3B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BDCE1" w14:textId="77777777" w:rsidR="00BF3BB1" w:rsidRDefault="00BF3B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1B1F" w14:textId="77777777" w:rsidR="002B1F53" w:rsidRDefault="00B677F7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90B52B2" wp14:editId="6270257E">
              <wp:simplePos x="0" y="0"/>
              <wp:positionH relativeFrom="column">
                <wp:posOffset>680085</wp:posOffset>
              </wp:positionH>
              <wp:positionV relativeFrom="paragraph">
                <wp:posOffset>340995</wp:posOffset>
              </wp:positionV>
              <wp:extent cx="44005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05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CB556D" w14:textId="77777777" w:rsidR="005E4111" w:rsidRPr="00B677F7" w:rsidRDefault="00B677F7" w:rsidP="00BF3BB1">
                          <w:pPr>
                            <w:jc w:val="center"/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</w:pPr>
                          <w:r w:rsidRPr="00B677F7"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  <w:t>Learning and Growing Together</w:t>
                          </w:r>
                          <w:r w:rsidR="00BF3BB1">
                            <w:rPr>
                              <w:rFonts w:ascii="Tahoma" w:hAnsi="Tahoma" w:cs="Tahoma"/>
                              <w:color w:val="A6A6A6" w:themeColor="background1" w:themeShade="A6"/>
                            </w:rPr>
                            <w:t xml:space="preserve"> for Life in All its Fullness</w:t>
                          </w:r>
                        </w:p>
                        <w:p w14:paraId="5498FA08" w14:textId="77777777" w:rsidR="00B677F7" w:rsidRPr="00B677F7" w:rsidRDefault="00B677F7">
                          <w:pPr>
                            <w:rPr>
                              <w:rFonts w:ascii="Tahoma" w:hAnsi="Tahoma" w:cs="Tahoma"/>
                              <w:i/>
                              <w:color w:val="A6A6A6" w:themeColor="background1" w:themeShade="A6"/>
                            </w:rPr>
                          </w:pPr>
                          <w:r w:rsidRPr="00B677F7">
                            <w:rPr>
                              <w:rFonts w:ascii="Tahoma" w:hAnsi="Tahoma" w:cs="Tahoma"/>
                              <w:i/>
                              <w:color w:val="A6A6A6" w:themeColor="background1" w:themeShade="A6"/>
                            </w:rPr>
                            <w:t>“I came to give life, life in all its fullness.” John 10:10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B52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.55pt;margin-top:26.85pt;width:346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" filled="f" stroked="f">
              <v:textbox style="mso-fit-shape-to-text:t">
                <w:txbxContent>
                  <w:p w14:paraId="35CB556D" w14:textId="77777777" w:rsidR="005E4111" w:rsidRPr="00B677F7" w:rsidRDefault="00B677F7" w:rsidP="00BF3BB1">
                    <w:pPr>
                      <w:jc w:val="center"/>
                      <w:rPr>
                        <w:rFonts w:ascii="Tahoma" w:hAnsi="Tahoma" w:cs="Tahoma"/>
                        <w:color w:val="A6A6A6" w:themeColor="background1" w:themeShade="A6"/>
                      </w:rPr>
                    </w:pPr>
                    <w:r w:rsidRPr="00B677F7">
                      <w:rPr>
                        <w:rFonts w:ascii="Tahoma" w:hAnsi="Tahoma" w:cs="Tahoma"/>
                        <w:color w:val="A6A6A6" w:themeColor="background1" w:themeShade="A6"/>
                      </w:rPr>
                      <w:t>Learning and Growing Together</w:t>
                    </w:r>
                    <w:r w:rsidR="00BF3BB1">
                      <w:rPr>
                        <w:rFonts w:ascii="Tahoma" w:hAnsi="Tahoma" w:cs="Tahoma"/>
                        <w:color w:val="A6A6A6" w:themeColor="background1" w:themeShade="A6"/>
                      </w:rPr>
                      <w:t xml:space="preserve"> for Life in All its Fullness</w:t>
                    </w:r>
                  </w:p>
                  <w:p w14:paraId="5498FA08" w14:textId="77777777" w:rsidR="00B677F7" w:rsidRPr="00B677F7" w:rsidRDefault="00B677F7">
                    <w:pPr>
                      <w:rPr>
                        <w:rFonts w:ascii="Tahoma" w:hAnsi="Tahoma" w:cs="Tahoma"/>
                        <w:i/>
                        <w:color w:val="A6A6A6" w:themeColor="background1" w:themeShade="A6"/>
                      </w:rPr>
                    </w:pPr>
                    <w:r w:rsidRPr="00B677F7">
                      <w:rPr>
                        <w:rFonts w:ascii="Tahoma" w:hAnsi="Tahoma" w:cs="Tahoma"/>
                        <w:i/>
                        <w:color w:val="A6A6A6" w:themeColor="background1" w:themeShade="A6"/>
                      </w:rPr>
                      <w:t>“I came to give life, life in all its fullness.” John 10:10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2B1F53"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035B40C6" wp14:editId="5ED091EB">
              <wp:simplePos x="0" y="0"/>
              <wp:positionH relativeFrom="column">
                <wp:posOffset>-467995</wp:posOffset>
              </wp:positionH>
              <wp:positionV relativeFrom="page">
                <wp:posOffset>156845</wp:posOffset>
              </wp:positionV>
              <wp:extent cx="7185025" cy="1542415"/>
              <wp:effectExtent l="0" t="0" r="0" b="635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85025" cy="1542415"/>
                        <a:chOff x="373" y="242"/>
                        <a:chExt cx="11317" cy="2458"/>
                      </a:xfrm>
                    </wpg:grpSpPr>
                    <wps:wsp>
                      <wps:cNvPr id="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882" y="242"/>
                          <a:ext cx="2808" cy="24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77780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t>Eye C of E</w:t>
                            </w:r>
                            <w:r w:rsidRPr="00A45AC4"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t xml:space="preserve"> Primary School</w:t>
                            </w:r>
                          </w:p>
                          <w:p w14:paraId="0430612A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Eyebury</w:t>
                            </w:r>
                            <w:proofErr w:type="spellEnd"/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 xml:space="preserve"> Road, Eye,</w:t>
                            </w:r>
                          </w:p>
                          <w:p w14:paraId="4F0C3ECE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Peterborough,</w:t>
                            </w:r>
                          </w:p>
                          <w:p w14:paraId="23D247AB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Cambridgeshire</w:t>
                            </w:r>
                          </w:p>
                          <w:p w14:paraId="55143500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PE6 7TD</w:t>
                            </w:r>
                          </w:p>
                          <w:p w14:paraId="03421E97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1A9C3550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Headteacher:  Mr J Webster</w:t>
                            </w:r>
                          </w:p>
                          <w:p w14:paraId="75B60937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D</w:t>
                            </w:r>
                            <w:r w:rsidR="00574619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eputy Headteacher: Miss K Wilson</w:t>
                            </w:r>
                          </w:p>
                          <w:p w14:paraId="638C7AF0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1F55420D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Tel/fax: 01733 222314</w:t>
                            </w:r>
                          </w:p>
                          <w:p w14:paraId="24D39FAD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admin@eye.peterborough.sch.uk</w:t>
                            </w:r>
                          </w:p>
                          <w:p w14:paraId="65A1771A" w14:textId="77777777" w:rsidR="002B1F53" w:rsidRPr="00A45AC4" w:rsidRDefault="002B1F53" w:rsidP="00435EC4">
                            <w:pPr>
                              <w:jc w:val="right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A45AC4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www.eyeprimaryschool.co.uk</w:t>
                            </w:r>
                          </w:p>
                          <w:p w14:paraId="7E6316AE" w14:textId="77777777" w:rsidR="002B1F53" w:rsidRDefault="002B1F53" w:rsidP="002B1F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" name="Group 3"/>
                      <wpg:cNvGrpSpPr>
                        <a:grpSpLocks/>
                      </wpg:cNvGrpSpPr>
                      <wpg:grpSpPr bwMode="auto">
                        <a:xfrm>
                          <a:off x="373" y="342"/>
                          <a:ext cx="8442" cy="1773"/>
                          <a:chOff x="373" y="342"/>
                          <a:chExt cx="8442" cy="1773"/>
                        </a:xfrm>
                      </wpg:grpSpPr>
                      <wpg:grpSp>
                        <wpg:cNvPr id="20" name="Group 4"/>
                        <wpg:cNvGrpSpPr>
                          <a:grpSpLocks/>
                        </wpg:cNvGrpSpPr>
                        <wpg:grpSpPr bwMode="auto">
                          <a:xfrm>
                            <a:off x="3287" y="342"/>
                            <a:ext cx="5528" cy="1192"/>
                            <a:chOff x="292" y="187"/>
                            <a:chExt cx="5528" cy="1192"/>
                          </a:xfrm>
                        </wpg:grpSpPr>
                        <wps:wsp>
                          <wps:cNvPr id="21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" y="518"/>
                              <a:ext cx="5528" cy="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08B9D4" w14:textId="77777777" w:rsidR="002B1F53" w:rsidRPr="003B2F58" w:rsidRDefault="002B1F53" w:rsidP="002B1F53">
                                <w:pPr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  <w:t xml:space="preserve">Eye C of E </w:t>
                                </w:r>
                                <w:r w:rsidRPr="003B2F58">
                                  <w:rPr>
                                    <w:rFonts w:ascii="Tahoma" w:hAnsi="Tahoma" w:cs="Tahoma"/>
                                    <w:color w:val="00863D"/>
                                    <w:sz w:val="40"/>
                                    <w:szCs w:val="40"/>
                                  </w:rPr>
                                  <w:t xml:space="preserve">  Primary School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2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2136" y="187"/>
                              <a:ext cx="573" cy="945"/>
                              <a:chOff x="7270" y="180"/>
                              <a:chExt cx="680" cy="1020"/>
                            </a:xfrm>
                          </wpg:grpSpPr>
                          <wps:wsp>
                            <wps:cNvPr id="23" name="Rectangle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97" y="180"/>
                                <a:ext cx="57" cy="1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63D"/>
                              </a:solidFill>
                              <a:ln w="9525">
                                <a:solidFill>
                                  <a:srgbClr val="00863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Rectangl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70" y="480"/>
                                <a:ext cx="680" cy="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863D"/>
                              </a:solidFill>
                              <a:ln w="9525">
                                <a:solidFill>
                                  <a:srgbClr val="00863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5" name="Picture 9" descr="Colou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" y="342"/>
                            <a:ext cx="1572" cy="1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B40C6" id="Group 17" o:spid="_x0000_s1027" style="position:absolute;margin-left:-36.85pt;margin-top:12.35pt;width:565.75pt;height:121.45pt;z-index:251659264;mso-position-vertical-relative:page" coordorigin="373,242" coordsize="11317,2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">
              <v:shape id="_x0000_s1028" type="#_x0000_t202" style="position:absolute;left:8882;top:242;width:2808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<v:textbox>
                  <w:txbxContent>
                    <w:p w14:paraId="6A777780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t>Eye C of E</w:t>
                      </w:r>
                      <w:r w:rsidRPr="00A45AC4"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t xml:space="preserve"> Primary School</w:t>
                      </w:r>
                    </w:p>
                    <w:p w14:paraId="0430612A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proofErr w:type="spellStart"/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Eyebury</w:t>
                      </w:r>
                      <w:proofErr w:type="spellEnd"/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 xml:space="preserve"> Road, Eye,</w:t>
                      </w:r>
                    </w:p>
                    <w:p w14:paraId="4F0C3ECE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Peterborough,</w:t>
                      </w:r>
                    </w:p>
                    <w:p w14:paraId="23D247AB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Cambridgeshire</w:t>
                      </w:r>
                    </w:p>
                    <w:p w14:paraId="55143500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PE6 7TD</w:t>
                      </w:r>
                    </w:p>
                    <w:p w14:paraId="03421E97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1A9C3550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Headteacher:  Mr J Webster</w:t>
                      </w:r>
                    </w:p>
                    <w:p w14:paraId="75B60937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D</w:t>
                      </w:r>
                      <w:r w:rsidR="00574619">
                        <w:rPr>
                          <w:rFonts w:ascii="Tahoma" w:hAnsi="Tahoma" w:cs="Tahoma"/>
                          <w:sz w:val="14"/>
                          <w:szCs w:val="14"/>
                        </w:rPr>
                        <w:t>eputy Headteacher: Miss K Wilson</w:t>
                      </w:r>
                    </w:p>
                    <w:p w14:paraId="638C7AF0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1F55420D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Tel/fax: 01733 222314</w:t>
                      </w:r>
                    </w:p>
                    <w:p w14:paraId="24D39FAD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admin@eye.peterborough.sch.uk</w:t>
                      </w:r>
                    </w:p>
                    <w:p w14:paraId="65A1771A" w14:textId="77777777" w:rsidR="002B1F53" w:rsidRPr="00A45AC4" w:rsidRDefault="002B1F53" w:rsidP="00435EC4">
                      <w:pPr>
                        <w:jc w:val="right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A45AC4">
                        <w:rPr>
                          <w:rFonts w:ascii="Tahoma" w:hAnsi="Tahoma" w:cs="Tahoma"/>
                          <w:sz w:val="14"/>
                          <w:szCs w:val="14"/>
                        </w:rPr>
                        <w:t>www.eyeprimaryschool.co.uk</w:t>
                      </w:r>
                    </w:p>
                    <w:p w14:paraId="7E6316AE" w14:textId="77777777" w:rsidR="002B1F53" w:rsidRDefault="002B1F53" w:rsidP="002B1F53"/>
                  </w:txbxContent>
                </v:textbox>
              </v:shape>
              <v:group id="Group 3" o:spid="_x0000_s1029" style="position:absolute;left:373;top:342;width:8442;height:1773" coordorigin="373,342" coordsize="8442,1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group id="Group 4" o:spid="_x0000_s1030" style="position:absolute;left:3287;top:342;width:5528;height:1192" coordorigin="292,187" coordsize="5528,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Text Box 5" o:spid="_x0000_s1031" type="#_x0000_t202" style="position:absolute;left:292;top:518;width:5528;height: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14:paraId="1008B9D4" w14:textId="77777777" w:rsidR="002B1F53" w:rsidRPr="003B2F58" w:rsidRDefault="002B1F53" w:rsidP="002B1F53">
                          <w:pPr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  <w:t xml:space="preserve">Eye C of E </w:t>
                          </w:r>
                          <w:r w:rsidRPr="003B2F58">
                            <w:rPr>
                              <w:rFonts w:ascii="Tahoma" w:hAnsi="Tahoma" w:cs="Tahoma"/>
                              <w:color w:val="00863D"/>
                              <w:sz w:val="40"/>
                              <w:szCs w:val="40"/>
                            </w:rPr>
                            <w:t xml:space="preserve">  Primary School</w:t>
                          </w:r>
                        </w:p>
                      </w:txbxContent>
                    </v:textbox>
                  </v:shape>
                  <v:group id="Group 6" o:spid="_x0000_s1032" style="position:absolute;left:2136;top:187;width:573;height:945" coordorigin="7270,180" coordsize="680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rect id="Rectangle 7" o:spid="_x0000_s1033" style="position:absolute;left:7597;top:180;width:57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" fillcolor="#00863d" strokecolor="#00863d"/>
                    <v:rect id="Rectangle 8" o:spid="_x0000_s1034" style="position:absolute;left:7270;top:480;width:680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" fillcolor="#00863d" strokecolor="#00863d"/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5" type="#_x0000_t75" alt="Colour Logo" style="position:absolute;left:373;top:342;width:1572;height:1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">
                  <v:imagedata r:id="rId2" o:title="Colour Logo"/>
                </v:shape>
              </v:group>
              <w10:wrap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B0F18"/>
    <w:multiLevelType w:val="hybridMultilevel"/>
    <w:tmpl w:val="25B60D6E"/>
    <w:lvl w:ilvl="0" w:tplc="D67AC954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62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47"/>
    <w:rsid w:val="00014993"/>
    <w:rsid w:val="00031CBF"/>
    <w:rsid w:val="00087F4A"/>
    <w:rsid w:val="00107E9B"/>
    <w:rsid w:val="001A2E47"/>
    <w:rsid w:val="001B2A7D"/>
    <w:rsid w:val="00217A82"/>
    <w:rsid w:val="0023288B"/>
    <w:rsid w:val="00232B47"/>
    <w:rsid w:val="002B1F53"/>
    <w:rsid w:val="002C720D"/>
    <w:rsid w:val="002D44A3"/>
    <w:rsid w:val="003240CF"/>
    <w:rsid w:val="0033012F"/>
    <w:rsid w:val="003B0ECE"/>
    <w:rsid w:val="003D51E5"/>
    <w:rsid w:val="00435EC4"/>
    <w:rsid w:val="004559D8"/>
    <w:rsid w:val="004700B1"/>
    <w:rsid w:val="004B0FDF"/>
    <w:rsid w:val="004F5426"/>
    <w:rsid w:val="004F7629"/>
    <w:rsid w:val="00574619"/>
    <w:rsid w:val="005E4111"/>
    <w:rsid w:val="006351D3"/>
    <w:rsid w:val="006735B3"/>
    <w:rsid w:val="00697E0B"/>
    <w:rsid w:val="006E61D1"/>
    <w:rsid w:val="00703A7F"/>
    <w:rsid w:val="007141B5"/>
    <w:rsid w:val="00721DC3"/>
    <w:rsid w:val="007A72B5"/>
    <w:rsid w:val="007B4D30"/>
    <w:rsid w:val="0084429B"/>
    <w:rsid w:val="00855F15"/>
    <w:rsid w:val="00895024"/>
    <w:rsid w:val="00913569"/>
    <w:rsid w:val="00990557"/>
    <w:rsid w:val="00A13FB4"/>
    <w:rsid w:val="00A72AD1"/>
    <w:rsid w:val="00AA48AE"/>
    <w:rsid w:val="00AC3243"/>
    <w:rsid w:val="00B02A3C"/>
    <w:rsid w:val="00B1182A"/>
    <w:rsid w:val="00B471F3"/>
    <w:rsid w:val="00B5103E"/>
    <w:rsid w:val="00B64721"/>
    <w:rsid w:val="00B677F7"/>
    <w:rsid w:val="00B87674"/>
    <w:rsid w:val="00BB1FEC"/>
    <w:rsid w:val="00BE413B"/>
    <w:rsid w:val="00BF3BB1"/>
    <w:rsid w:val="00C431E8"/>
    <w:rsid w:val="00C97E15"/>
    <w:rsid w:val="00CB49C4"/>
    <w:rsid w:val="00DA29D0"/>
    <w:rsid w:val="00E137B2"/>
    <w:rsid w:val="00E72159"/>
    <w:rsid w:val="00EB7B41"/>
    <w:rsid w:val="00EC43EA"/>
    <w:rsid w:val="00F10CA8"/>
    <w:rsid w:val="00F149B9"/>
    <w:rsid w:val="00F20446"/>
    <w:rsid w:val="00F40BE5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88F45F"/>
  <w15:docId w15:val="{2C2EB149-874D-4964-9542-7FDC0FCA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42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1F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B1FEC"/>
  </w:style>
  <w:style w:type="paragraph" w:styleId="Footer">
    <w:name w:val="footer"/>
    <w:basedOn w:val="Normal"/>
    <w:link w:val="FooterChar"/>
    <w:uiPriority w:val="99"/>
    <w:unhideWhenUsed/>
    <w:rsid w:val="00BB1FE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B1FEC"/>
  </w:style>
  <w:style w:type="paragraph" w:styleId="BalloonText">
    <w:name w:val="Balloon Text"/>
    <w:basedOn w:val="Normal"/>
    <w:link w:val="BalloonTextChar"/>
    <w:uiPriority w:val="99"/>
    <w:semiHidden/>
    <w:unhideWhenUsed/>
    <w:rsid w:val="00B64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721"/>
    <w:rPr>
      <w:rFonts w:ascii="Tahoma" w:hAnsi="Tahoma" w:cs="Tahoma"/>
      <w:sz w:val="16"/>
      <w:szCs w:val="16"/>
    </w:rPr>
  </w:style>
  <w:style w:type="paragraph" w:customStyle="1" w:styleId="xxmsonormal">
    <w:name w:val="x_x_msonormal"/>
    <w:basedOn w:val="Normal"/>
    <w:rsid w:val="00031CBF"/>
    <w:pPr>
      <w:spacing w:before="100" w:beforeAutospacing="1" w:after="100" w:afterAutospacing="1"/>
    </w:pPr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cobb.OURSCHOOL\Downloads\LETTERHEAD%20UPDATED%20June%202018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E73C3-0CA1-40EF-9F13-936CA979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UPDATED June 2018 (1)</Template>
  <TotalTime>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Cobb</dc:creator>
  <cp:lastModifiedBy>Lindsey Roddis</cp:lastModifiedBy>
  <cp:revision>3</cp:revision>
  <cp:lastPrinted>2025-06-20T12:30:00Z</cp:lastPrinted>
  <dcterms:created xsi:type="dcterms:W3CDTF">2025-06-20T12:31:00Z</dcterms:created>
  <dcterms:modified xsi:type="dcterms:W3CDTF">2026-06-03T09:59:00Z</dcterms:modified>
</cp:coreProperties>
</file>