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AF301" w14:textId="36C7AE01" w:rsidR="00740E4B" w:rsidRPr="009824CB" w:rsidRDefault="00373D90" w:rsidP="00740E4B">
      <w:pPr>
        <w:pStyle w:val="NormalWeb"/>
        <w:spacing w:after="150"/>
        <w:jc w:val="right"/>
        <w:textAlignment w:val="baseline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Monday 23</w:t>
      </w:r>
      <w:r w:rsidRPr="00373D90">
        <w:rPr>
          <w:rFonts w:asciiTheme="minorHAnsi" w:hAnsiTheme="minorHAnsi" w:cstheme="minorHAnsi"/>
          <w:sz w:val="28"/>
          <w:szCs w:val="28"/>
          <w:vertAlign w:val="superscript"/>
        </w:rPr>
        <w:t>rd</w:t>
      </w:r>
      <w:r w:rsidR="009824CB" w:rsidRPr="009824CB">
        <w:rPr>
          <w:rFonts w:asciiTheme="minorHAnsi" w:hAnsiTheme="minorHAnsi" w:cstheme="minorHAnsi"/>
          <w:sz w:val="28"/>
          <w:szCs w:val="28"/>
        </w:rPr>
        <w:t xml:space="preserve"> February 2026</w:t>
      </w:r>
    </w:p>
    <w:p w14:paraId="4EACC635" w14:textId="7A869471" w:rsidR="00740E4B" w:rsidRPr="009824CB" w:rsidRDefault="009824CB" w:rsidP="00740E4B">
      <w:pPr>
        <w:pStyle w:val="NormalWeb"/>
        <w:spacing w:after="150"/>
        <w:jc w:val="center"/>
        <w:textAlignment w:val="baseline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9824CB">
        <w:rPr>
          <w:rFonts w:asciiTheme="minorHAnsi" w:hAnsiTheme="minorHAnsi" w:cstheme="minorHAnsi"/>
          <w:b/>
          <w:bCs/>
          <w:sz w:val="28"/>
          <w:szCs w:val="28"/>
          <w:u w:val="single"/>
        </w:rPr>
        <w:t>World Book Day 2026</w:t>
      </w:r>
    </w:p>
    <w:p w14:paraId="19309A2F" w14:textId="3DF148EE" w:rsidR="009824CB" w:rsidRPr="009824CB" w:rsidRDefault="009824CB" w:rsidP="009824CB">
      <w:pPr>
        <w:pStyle w:val="NormalWeb"/>
        <w:spacing w:after="150"/>
        <w:textAlignment w:val="baseline"/>
        <w:rPr>
          <w:rFonts w:asciiTheme="minorHAnsi" w:hAnsiTheme="minorHAnsi" w:cstheme="minorHAnsi"/>
          <w:sz w:val="28"/>
          <w:szCs w:val="28"/>
        </w:rPr>
      </w:pPr>
      <w:r w:rsidRPr="009824CB">
        <w:rPr>
          <w:rFonts w:asciiTheme="minorHAnsi" w:hAnsiTheme="minorHAnsi" w:cstheme="minorHAnsi"/>
          <w:sz w:val="28"/>
          <w:szCs w:val="28"/>
        </w:rPr>
        <w:t>Dear Parents and Carers,</w:t>
      </w:r>
    </w:p>
    <w:p w14:paraId="6E572327" w14:textId="6C87B537" w:rsidR="009824CB" w:rsidRPr="009824CB" w:rsidRDefault="009824CB" w:rsidP="009824CB">
      <w:pPr>
        <w:pStyle w:val="NormalWeb"/>
        <w:spacing w:after="150"/>
        <w:textAlignment w:val="baseline"/>
        <w:rPr>
          <w:rFonts w:asciiTheme="minorHAnsi" w:hAnsiTheme="minorHAnsi" w:cstheme="minorHAnsi"/>
          <w:sz w:val="28"/>
          <w:szCs w:val="28"/>
        </w:rPr>
      </w:pPr>
      <w:r w:rsidRPr="009824CB">
        <w:rPr>
          <w:rFonts w:asciiTheme="minorHAnsi" w:hAnsiTheme="minorHAnsi" w:cstheme="minorHAnsi"/>
          <w:sz w:val="28"/>
          <w:szCs w:val="28"/>
        </w:rPr>
        <w:t>We are excited to be celebrating World Book Day in school on Thursday 5th March 2026.</w:t>
      </w:r>
    </w:p>
    <w:p w14:paraId="4CB03606" w14:textId="53256DB4" w:rsidR="009824CB" w:rsidRPr="009824CB" w:rsidRDefault="009824CB" w:rsidP="009824CB">
      <w:pPr>
        <w:pStyle w:val="NormalWeb"/>
        <w:spacing w:after="150"/>
        <w:textAlignment w:val="baseline"/>
        <w:rPr>
          <w:rFonts w:asciiTheme="minorHAnsi" w:hAnsiTheme="minorHAnsi" w:cstheme="minorHAnsi"/>
          <w:sz w:val="28"/>
          <w:szCs w:val="28"/>
        </w:rPr>
      </w:pPr>
      <w:r w:rsidRPr="009824CB">
        <w:rPr>
          <w:rFonts w:asciiTheme="minorHAnsi" w:hAnsiTheme="minorHAnsi" w:cstheme="minorHAnsi"/>
          <w:sz w:val="28"/>
          <w:szCs w:val="28"/>
        </w:rPr>
        <w:t>Throughout the day, children will take part in a range of fun reading activities designed to promote a love of books and storytelling. Our school reading superhero, Bookman, will also be setting the children special reading challenges!</w:t>
      </w:r>
      <w:r>
        <w:rPr>
          <w:rFonts w:asciiTheme="minorHAnsi" w:hAnsiTheme="minorHAnsi" w:cstheme="minorHAnsi"/>
          <w:sz w:val="28"/>
          <w:szCs w:val="28"/>
        </w:rPr>
        <w:br/>
      </w:r>
    </w:p>
    <w:p w14:paraId="392F68BA" w14:textId="77B2AFE7" w:rsidR="009824CB" w:rsidRPr="009824CB" w:rsidRDefault="009824CB" w:rsidP="009824CB">
      <w:pPr>
        <w:pStyle w:val="NormalWeb"/>
        <w:spacing w:after="150"/>
        <w:textAlignment w:val="baseline"/>
        <w:rPr>
          <w:rFonts w:asciiTheme="minorHAnsi" w:hAnsiTheme="minorHAnsi" w:cstheme="minorHAnsi"/>
          <w:sz w:val="28"/>
          <w:szCs w:val="28"/>
        </w:rPr>
      </w:pPr>
      <w:r w:rsidRPr="009824CB">
        <w:rPr>
          <w:rFonts w:asciiTheme="minorHAnsi" w:hAnsiTheme="minorHAnsi" w:cstheme="minorHAnsi"/>
          <w:b/>
          <w:bCs/>
          <w:sz w:val="28"/>
          <w:szCs w:val="28"/>
          <w:u w:val="single"/>
        </w:rPr>
        <w:t>Book Swap</w:t>
      </w:r>
      <w:r w:rsidRPr="009824CB">
        <w:rPr>
          <w:rFonts w:asciiTheme="minorHAnsi" w:hAnsiTheme="minorHAnsi" w:cstheme="minorHAnsi"/>
          <w:b/>
          <w:bCs/>
          <w:sz w:val="28"/>
          <w:szCs w:val="28"/>
          <w:u w:val="single"/>
        </w:rPr>
        <w:br/>
      </w:r>
      <w:r w:rsidRPr="009824CB">
        <w:rPr>
          <w:rFonts w:asciiTheme="minorHAnsi" w:hAnsiTheme="minorHAnsi" w:cstheme="minorHAnsi"/>
          <w:sz w:val="28"/>
          <w:szCs w:val="28"/>
        </w:rPr>
        <w:t>Children are invited to bring in a book from home that they have already read and no longer use. They will then be able to swap it with another book brought in by a classmate.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9824CB">
        <w:rPr>
          <w:rFonts w:asciiTheme="minorHAnsi" w:hAnsiTheme="minorHAnsi" w:cstheme="minorHAnsi"/>
          <w:sz w:val="28"/>
          <w:szCs w:val="28"/>
        </w:rPr>
        <w:t>Please ensure your child only brings a book they are happy to give away permanently.</w:t>
      </w:r>
      <w:r w:rsidR="00DB3D10">
        <w:rPr>
          <w:rFonts w:asciiTheme="minorHAnsi" w:hAnsiTheme="minorHAnsi" w:cstheme="minorHAnsi"/>
          <w:sz w:val="28"/>
          <w:szCs w:val="28"/>
        </w:rPr>
        <w:t xml:space="preserve"> This is an optional activity. </w:t>
      </w:r>
    </w:p>
    <w:p w14:paraId="11B0C1C7" w14:textId="61B3D8C8" w:rsidR="009824CB" w:rsidRPr="009824CB" w:rsidRDefault="009824CB" w:rsidP="009824CB">
      <w:pPr>
        <w:pStyle w:val="NormalWeb"/>
        <w:spacing w:after="150"/>
        <w:textAlignment w:val="baseline"/>
        <w:rPr>
          <w:rFonts w:asciiTheme="minorHAnsi" w:hAnsiTheme="minorHAnsi" w:cstheme="minorHAnsi"/>
          <w:sz w:val="28"/>
          <w:szCs w:val="28"/>
        </w:rPr>
      </w:pPr>
      <w:r w:rsidRPr="009824CB">
        <w:rPr>
          <w:rFonts w:asciiTheme="minorHAnsi" w:hAnsiTheme="minorHAnsi" w:cstheme="minorHAnsi"/>
          <w:b/>
          <w:bCs/>
          <w:sz w:val="28"/>
          <w:szCs w:val="28"/>
          <w:u w:val="single"/>
        </w:rPr>
        <w:t>Clothing</w:t>
      </w:r>
      <w:r w:rsidRPr="009824CB">
        <w:rPr>
          <w:rFonts w:asciiTheme="minorHAnsi" w:hAnsiTheme="minorHAnsi" w:cstheme="minorHAnsi"/>
          <w:b/>
          <w:bCs/>
          <w:sz w:val="28"/>
          <w:szCs w:val="28"/>
          <w:u w:val="single"/>
        </w:rPr>
        <w:br/>
      </w:r>
      <w:r w:rsidRPr="009824CB">
        <w:rPr>
          <w:rFonts w:asciiTheme="minorHAnsi" w:hAnsiTheme="minorHAnsi" w:cstheme="minorHAnsi"/>
          <w:sz w:val="28"/>
          <w:szCs w:val="28"/>
        </w:rPr>
        <w:t xml:space="preserve">Children may come to school in pyjamas or comfy clothes to make the day relaxed and cosy for reading. </w:t>
      </w:r>
      <w:r>
        <w:rPr>
          <w:rFonts w:asciiTheme="minorHAnsi" w:hAnsiTheme="minorHAnsi" w:cstheme="minorHAnsi"/>
          <w:sz w:val="28"/>
          <w:szCs w:val="28"/>
        </w:rPr>
        <w:t>Children</w:t>
      </w:r>
      <w:r w:rsidRPr="009824CB">
        <w:rPr>
          <w:rFonts w:asciiTheme="minorHAnsi" w:hAnsiTheme="minorHAnsi" w:cstheme="minorHAnsi"/>
          <w:sz w:val="28"/>
          <w:szCs w:val="28"/>
        </w:rPr>
        <w:t xml:space="preserve"> are</w:t>
      </w:r>
      <w:r>
        <w:rPr>
          <w:rFonts w:asciiTheme="minorHAnsi" w:hAnsiTheme="minorHAnsi" w:cstheme="minorHAnsi"/>
          <w:sz w:val="28"/>
          <w:szCs w:val="28"/>
        </w:rPr>
        <w:t xml:space="preserve"> also</w:t>
      </w:r>
      <w:r w:rsidRPr="009824CB">
        <w:rPr>
          <w:rFonts w:asciiTheme="minorHAnsi" w:hAnsiTheme="minorHAnsi" w:cstheme="minorHAnsi"/>
          <w:sz w:val="28"/>
          <w:szCs w:val="28"/>
        </w:rPr>
        <w:t xml:space="preserve"> welcome to wear school uniform if preferred</w:t>
      </w:r>
      <w:r>
        <w:rPr>
          <w:rFonts w:asciiTheme="minorHAnsi" w:hAnsiTheme="minorHAnsi" w:cstheme="minorHAnsi"/>
          <w:sz w:val="28"/>
          <w:szCs w:val="28"/>
        </w:rPr>
        <w:t>.</w:t>
      </w:r>
      <w:r w:rsidRPr="009824CB">
        <w:rPr>
          <w:rFonts w:asciiTheme="minorHAnsi" w:hAnsiTheme="minorHAnsi" w:cstheme="minorHAnsi"/>
          <w:sz w:val="28"/>
          <w:szCs w:val="28"/>
        </w:rPr>
        <w:t xml:space="preserve"> No costumes are required</w:t>
      </w:r>
      <w:r>
        <w:rPr>
          <w:rFonts w:asciiTheme="minorHAnsi" w:hAnsiTheme="minorHAnsi" w:cstheme="minorHAnsi"/>
          <w:sz w:val="28"/>
          <w:szCs w:val="28"/>
        </w:rPr>
        <w:t>.</w:t>
      </w:r>
    </w:p>
    <w:p w14:paraId="2CA499F6" w14:textId="737E663F" w:rsidR="009824CB" w:rsidRPr="009824CB" w:rsidRDefault="009824CB" w:rsidP="009824CB">
      <w:pPr>
        <w:pStyle w:val="NormalWeb"/>
        <w:spacing w:after="150"/>
        <w:textAlignment w:val="baseline"/>
        <w:rPr>
          <w:rFonts w:asciiTheme="minorHAnsi" w:hAnsiTheme="minorHAnsi" w:cstheme="minorHAnsi"/>
          <w:sz w:val="28"/>
          <w:szCs w:val="28"/>
        </w:rPr>
      </w:pPr>
      <w:r w:rsidRPr="009824CB">
        <w:rPr>
          <w:rFonts w:asciiTheme="minorHAnsi" w:hAnsiTheme="minorHAnsi" w:cstheme="minorHAnsi"/>
          <w:sz w:val="28"/>
          <w:szCs w:val="28"/>
        </w:rPr>
        <w:t>We look forward to a wonderful day celebrating reading together.</w:t>
      </w:r>
      <w:r>
        <w:rPr>
          <w:rFonts w:asciiTheme="minorHAnsi" w:hAnsiTheme="minorHAnsi" w:cstheme="minorHAnsi"/>
          <w:sz w:val="28"/>
          <w:szCs w:val="28"/>
        </w:rPr>
        <w:br/>
      </w:r>
    </w:p>
    <w:p w14:paraId="6982A855" w14:textId="761D125C" w:rsidR="00997848" w:rsidRPr="009824CB" w:rsidRDefault="009824CB" w:rsidP="009824CB">
      <w:pPr>
        <w:pStyle w:val="NormalWeb"/>
        <w:spacing w:after="150"/>
        <w:textAlignment w:val="baseline"/>
        <w:rPr>
          <w:rFonts w:asciiTheme="minorHAnsi" w:hAnsiTheme="minorHAnsi" w:cstheme="minorHAnsi"/>
          <w:b/>
          <w:bCs/>
          <w:sz w:val="28"/>
          <w:szCs w:val="28"/>
        </w:rPr>
      </w:pPr>
      <w:r w:rsidRPr="009824CB">
        <w:rPr>
          <w:rFonts w:asciiTheme="minorHAnsi" w:hAnsiTheme="minorHAnsi" w:cstheme="minorHAnsi"/>
          <w:sz w:val="28"/>
          <w:szCs w:val="28"/>
        </w:rPr>
        <w:t>Kind regards,</w:t>
      </w:r>
      <w:r w:rsidR="00740E4B" w:rsidRPr="009824CB">
        <w:rPr>
          <w:rFonts w:asciiTheme="minorHAnsi" w:hAnsiTheme="minorHAnsi" w:cstheme="minorHAnsi"/>
          <w:sz w:val="28"/>
          <w:szCs w:val="28"/>
        </w:rPr>
        <w:br/>
      </w:r>
      <w:r w:rsidR="00997848" w:rsidRPr="009824CB">
        <w:rPr>
          <w:rFonts w:asciiTheme="minorHAnsi" w:hAnsiTheme="minorHAnsi" w:cstheme="minorHAnsi"/>
          <w:sz w:val="28"/>
          <w:szCs w:val="28"/>
        </w:rPr>
        <w:br/>
        <w:t>Mrs Jackson</w:t>
      </w:r>
      <w:r w:rsidRPr="009824CB">
        <w:rPr>
          <w:rFonts w:asciiTheme="minorHAnsi" w:hAnsiTheme="minorHAnsi" w:cstheme="minorHAnsi"/>
          <w:sz w:val="28"/>
          <w:szCs w:val="28"/>
        </w:rPr>
        <w:t xml:space="preserve"> and Miss </w:t>
      </w:r>
      <w:proofErr w:type="spellStart"/>
      <w:r w:rsidRPr="009824CB">
        <w:rPr>
          <w:rFonts w:asciiTheme="minorHAnsi" w:hAnsiTheme="minorHAnsi" w:cstheme="minorHAnsi"/>
          <w:sz w:val="28"/>
          <w:szCs w:val="28"/>
        </w:rPr>
        <w:t>Howsam</w:t>
      </w:r>
      <w:proofErr w:type="spellEnd"/>
      <w:r w:rsidR="00997848" w:rsidRPr="009824CB">
        <w:rPr>
          <w:rFonts w:asciiTheme="minorHAnsi" w:hAnsiTheme="minorHAnsi" w:cstheme="minorHAnsi"/>
          <w:sz w:val="28"/>
          <w:szCs w:val="28"/>
        </w:rPr>
        <w:br/>
      </w:r>
      <w:r w:rsidRPr="009824CB">
        <w:rPr>
          <w:rFonts w:asciiTheme="minorHAnsi" w:hAnsiTheme="minorHAnsi" w:cstheme="minorHAnsi"/>
        </w:rPr>
        <w:t>English</w:t>
      </w:r>
      <w:r w:rsidR="00740E4B" w:rsidRPr="009824CB">
        <w:rPr>
          <w:rFonts w:asciiTheme="minorHAnsi" w:hAnsiTheme="minorHAnsi" w:cstheme="minorHAnsi"/>
        </w:rPr>
        <w:t xml:space="preserve"> Lead</w:t>
      </w:r>
      <w:r w:rsidRPr="009824CB">
        <w:rPr>
          <w:rFonts w:asciiTheme="minorHAnsi" w:hAnsiTheme="minorHAnsi" w:cstheme="minorHAnsi"/>
        </w:rPr>
        <w:t>ers</w:t>
      </w:r>
    </w:p>
    <w:sectPr w:rsidR="00997848" w:rsidRPr="009824CB" w:rsidSect="00C431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08" w:right="1440" w:bottom="2694" w:left="1134" w:header="708" w:footer="29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2E074" w14:textId="77777777" w:rsidR="00942117" w:rsidRDefault="00942117" w:rsidP="00BB1FEC">
      <w:r>
        <w:separator/>
      </w:r>
    </w:p>
  </w:endnote>
  <w:endnote w:type="continuationSeparator" w:id="0">
    <w:p w14:paraId="0B6566BA" w14:textId="77777777" w:rsidR="00942117" w:rsidRDefault="00942117" w:rsidP="00BB1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19AC1" w14:textId="77777777" w:rsidR="006408AD" w:rsidRDefault="006408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5F853" w14:textId="77777777" w:rsidR="006408AD" w:rsidRDefault="006408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63123" w14:textId="77777777" w:rsidR="006408AD" w:rsidRDefault="006408AD" w:rsidP="00C431E8">
    <w:pPr>
      <w:pStyle w:val="Footer"/>
      <w:widowControl w:val="0"/>
      <w:tabs>
        <w:tab w:val="clear" w:pos="4513"/>
        <w:tab w:val="clear" w:pos="9026"/>
        <w:tab w:val="center" w:pos="4666"/>
      </w:tabs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3B8ADEDA" wp14:editId="59942A35">
              <wp:simplePos x="0" y="0"/>
              <wp:positionH relativeFrom="page">
                <wp:posOffset>99888</wp:posOffset>
              </wp:positionH>
              <wp:positionV relativeFrom="paragraph">
                <wp:posOffset>611698</wp:posOffset>
              </wp:positionV>
              <wp:extent cx="7391400" cy="971550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91400" cy="9715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3D96EAC" w14:textId="77777777" w:rsidR="006408AD" w:rsidRPr="00703A7F" w:rsidRDefault="006408AD" w:rsidP="00703A7F">
                          <w:pPr>
                            <w:pStyle w:val="Footer"/>
                            <w:widowControl w:val="0"/>
                            <w:tabs>
                              <w:tab w:val="clear" w:pos="4513"/>
                              <w:tab w:val="clear" w:pos="9026"/>
                              <w:tab w:val="center" w:pos="4666"/>
                            </w:tabs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03A7F"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       GRATITUDE</w:t>
                          </w:r>
                          <w:r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                  </w:t>
                          </w:r>
                          <w:r w:rsidRPr="00703A7F"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    </w:t>
                          </w:r>
                          <w:r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Pr="00703A7F"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RESPECT</w:t>
                          </w:r>
                          <w:r w:rsidRPr="00703A7F"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 xml:space="preserve"> </w:t>
                          </w:r>
                          <w:r w:rsidRPr="00703A7F"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</w:r>
                          <w:r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   </w:t>
                          </w:r>
                          <w:r w:rsidRPr="00703A7F"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 </w:t>
                          </w:r>
                          <w:r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OWNERSHIP</w:t>
                          </w:r>
                          <w:r w:rsidRPr="00703A7F"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        </w:t>
                          </w:r>
                          <w:r w:rsidRPr="00703A7F"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</w:r>
                          <w:r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WISDOM</w:t>
                          </w:r>
                        </w:p>
                        <w:p w14:paraId="17776B78" w14:textId="77777777" w:rsidR="006408AD" w:rsidRPr="00703A7F" w:rsidRDefault="006408AD" w:rsidP="00703A7F">
                          <w:pPr>
                            <w:pStyle w:val="Footer"/>
                            <w:widowControl w:val="0"/>
                            <w:tabs>
                              <w:tab w:val="clear" w:pos="4513"/>
                              <w:tab w:val="clear" w:pos="9026"/>
                              <w:tab w:val="center" w:pos="4666"/>
                            </w:tabs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03A7F">
                            <w:rPr>
                              <w:rFonts w:ascii="Franklin Gothic Heavy" w:hAnsi="Franklin Gothic Heavy" w:cs="Tahoma"/>
                              <w:color w:val="00B050"/>
                              <w:sz w:val="26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Thankfulness, Service    </w:t>
                          </w:r>
                          <w:r>
                            <w:rPr>
                              <w:rFonts w:ascii="Franklin Gothic Heavy" w:hAnsi="Franklin Gothic Heavy" w:cs="Tahoma"/>
                              <w:color w:val="00B050"/>
                              <w:sz w:val="26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Compassion, Peace, Justice</w:t>
                          </w:r>
                          <w:r w:rsidRPr="00703A7F">
                            <w:rPr>
                              <w:rFonts w:ascii="Franklin Gothic Heavy" w:hAnsi="Franklin Gothic Heavy" w:cs="Tahoma"/>
                              <w:color w:val="00B050"/>
                              <w:sz w:val="26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 </w:t>
                          </w:r>
                          <w:r>
                            <w:rPr>
                              <w:rFonts w:ascii="Franklin Gothic Heavy" w:hAnsi="Franklin Gothic Heavy" w:cs="Tahoma"/>
                              <w:color w:val="00B050"/>
                              <w:sz w:val="26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  Community, Forgiveness</w:t>
                          </w:r>
                          <w:r w:rsidRPr="00703A7F">
                            <w:rPr>
                              <w:rFonts w:ascii="Franklin Gothic Heavy" w:hAnsi="Franklin Gothic Heavy" w:cs="Tahoma"/>
                              <w:color w:val="00B050"/>
                              <w:sz w:val="26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Pr="00703A7F"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     </w:t>
                          </w:r>
                        </w:p>
                        <w:p w14:paraId="5B6289CC" w14:textId="77777777" w:rsidR="006408AD" w:rsidRPr="00703A7F" w:rsidRDefault="006408AD">
                          <w:pPr>
                            <w:rPr>
                              <w:rFonts w:ascii="Franklin Gothic Heavy" w:hAnsi="Franklin Gothic Heavy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8ADEDA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6" type="#_x0000_t202" style="position:absolute;margin-left:7.85pt;margin-top:48.15pt;width:582pt;height:76.5pt;z-index:-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" fillcolor="white [3201]" stroked="f" strokeweight=".5pt">
              <v:textbox>
                <w:txbxContent>
                  <w:p w14:paraId="13D96EAC" w14:textId="77777777" w:rsidR="006408AD" w:rsidRPr="00703A7F" w:rsidRDefault="006408AD" w:rsidP="00703A7F">
                    <w:pPr>
                      <w:pStyle w:val="Footer"/>
                      <w:widowControl w:val="0"/>
                      <w:tabs>
                        <w:tab w:val="clear" w:pos="4513"/>
                        <w:tab w:val="clear" w:pos="9026"/>
                        <w:tab w:val="center" w:pos="4666"/>
                      </w:tabs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703A7F"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        GRATITUDE</w:t>
                    </w:r>
                    <w:r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                   </w:t>
                    </w:r>
                    <w:r w:rsidRPr="00703A7F"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     </w:t>
                    </w:r>
                    <w:r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 w:rsidRPr="00703A7F"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RESPECT</w:t>
                    </w:r>
                    <w:r w:rsidRPr="00703A7F"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 xml:space="preserve"> </w:t>
                    </w:r>
                    <w:r w:rsidRPr="00703A7F"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</w:r>
                    <w:r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    </w:t>
                    </w:r>
                    <w:r w:rsidRPr="00703A7F"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  </w:t>
                    </w:r>
                    <w:r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 OWNERSHIP</w:t>
                    </w:r>
                    <w:r w:rsidRPr="00703A7F"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         </w:t>
                    </w:r>
                    <w:r w:rsidRPr="00703A7F"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</w:r>
                    <w:r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WISDOM</w:t>
                    </w:r>
                  </w:p>
                  <w:p w14:paraId="17776B78" w14:textId="77777777" w:rsidR="006408AD" w:rsidRPr="00703A7F" w:rsidRDefault="006408AD" w:rsidP="00703A7F">
                    <w:pPr>
                      <w:pStyle w:val="Footer"/>
                      <w:widowControl w:val="0"/>
                      <w:tabs>
                        <w:tab w:val="clear" w:pos="4513"/>
                        <w:tab w:val="clear" w:pos="9026"/>
                        <w:tab w:val="center" w:pos="4666"/>
                      </w:tabs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703A7F">
                      <w:rPr>
                        <w:rFonts w:ascii="Franklin Gothic Heavy" w:hAnsi="Franklin Gothic Heavy" w:cs="Tahoma"/>
                        <w:color w:val="00B050"/>
                        <w:sz w:val="26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Thankfulness, Service    </w:t>
                    </w:r>
                    <w:r>
                      <w:rPr>
                        <w:rFonts w:ascii="Franklin Gothic Heavy" w:hAnsi="Franklin Gothic Heavy" w:cs="Tahoma"/>
                        <w:color w:val="00B050"/>
                        <w:sz w:val="26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Compassion, Peace, Justice</w:t>
                    </w:r>
                    <w:r w:rsidRPr="00703A7F">
                      <w:rPr>
                        <w:rFonts w:ascii="Franklin Gothic Heavy" w:hAnsi="Franklin Gothic Heavy" w:cs="Tahoma"/>
                        <w:color w:val="00B050"/>
                        <w:sz w:val="26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  </w:t>
                    </w:r>
                    <w:r>
                      <w:rPr>
                        <w:rFonts w:ascii="Franklin Gothic Heavy" w:hAnsi="Franklin Gothic Heavy" w:cs="Tahoma"/>
                        <w:color w:val="00B050"/>
                        <w:sz w:val="26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   Community, Forgiveness</w:t>
                    </w:r>
                    <w:r w:rsidRPr="00703A7F">
                      <w:rPr>
                        <w:rFonts w:ascii="Franklin Gothic Heavy" w:hAnsi="Franklin Gothic Heavy" w:cs="Tahoma"/>
                        <w:color w:val="00B050"/>
                        <w:sz w:val="26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 w:rsidRPr="00703A7F"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      </w:t>
                    </w:r>
                  </w:p>
                  <w:p w14:paraId="5B6289CC" w14:textId="77777777" w:rsidR="006408AD" w:rsidRPr="00703A7F" w:rsidRDefault="006408AD">
                    <w:pPr>
                      <w:rPr>
                        <w:rFonts w:ascii="Franklin Gothic Heavy" w:hAnsi="Franklin Gothic Heavy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2336" behindDoc="0" locked="0" layoutInCell="1" allowOverlap="1" wp14:anchorId="24242B5E" wp14:editId="1AA06F25">
          <wp:simplePos x="0" y="0"/>
          <wp:positionH relativeFrom="column">
            <wp:posOffset>-710565</wp:posOffset>
          </wp:positionH>
          <wp:positionV relativeFrom="paragraph">
            <wp:posOffset>1061167</wp:posOffset>
          </wp:positionV>
          <wp:extent cx="7577455" cy="880666"/>
          <wp:effectExtent l="0" t="0" r="4445" b="0"/>
          <wp:wrapNone/>
          <wp:docPr id="2" name="Picture 2" descr="eye L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eye L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7455" cy="88066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89DAB" w14:textId="77777777" w:rsidR="00942117" w:rsidRDefault="00942117" w:rsidP="00BB1FEC">
      <w:r>
        <w:separator/>
      </w:r>
    </w:p>
  </w:footnote>
  <w:footnote w:type="continuationSeparator" w:id="0">
    <w:p w14:paraId="34BDF998" w14:textId="77777777" w:rsidR="00942117" w:rsidRDefault="00942117" w:rsidP="00BB1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489DF" w14:textId="77777777" w:rsidR="006408AD" w:rsidRDefault="006408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FAC07" w14:textId="77777777" w:rsidR="006408AD" w:rsidRDefault="006408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70D5B" w14:textId="77777777" w:rsidR="006408AD" w:rsidRDefault="006408AD">
    <w:pPr>
      <w:pStyle w:val="Header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0FDB0F0F" wp14:editId="61DD76C8">
              <wp:simplePos x="0" y="0"/>
              <wp:positionH relativeFrom="column">
                <wp:posOffset>680085</wp:posOffset>
              </wp:positionH>
              <wp:positionV relativeFrom="paragraph">
                <wp:posOffset>340995</wp:posOffset>
              </wp:positionV>
              <wp:extent cx="440055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005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D4A88C" w14:textId="77777777" w:rsidR="006408AD" w:rsidRPr="00B677F7" w:rsidRDefault="006408AD" w:rsidP="00BF3BB1">
                          <w:pPr>
                            <w:jc w:val="center"/>
                            <w:rPr>
                              <w:rFonts w:ascii="Tahoma" w:hAnsi="Tahoma" w:cs="Tahoma"/>
                              <w:color w:val="A6A6A6" w:themeColor="background1" w:themeShade="A6"/>
                            </w:rPr>
                          </w:pPr>
                          <w:r w:rsidRPr="00B677F7">
                            <w:rPr>
                              <w:rFonts w:ascii="Tahoma" w:hAnsi="Tahoma" w:cs="Tahoma"/>
                              <w:color w:val="A6A6A6" w:themeColor="background1" w:themeShade="A6"/>
                            </w:rPr>
                            <w:t>Learning and Growing Together</w:t>
                          </w:r>
                          <w:r>
                            <w:rPr>
                              <w:rFonts w:ascii="Tahoma" w:hAnsi="Tahoma" w:cs="Tahoma"/>
                              <w:color w:val="A6A6A6" w:themeColor="background1" w:themeShade="A6"/>
                            </w:rPr>
                            <w:t xml:space="preserve"> for Life in All its Fullness</w:t>
                          </w:r>
                        </w:p>
                        <w:p w14:paraId="5452CEFC" w14:textId="77777777" w:rsidR="006408AD" w:rsidRPr="00B677F7" w:rsidRDefault="006408AD">
                          <w:pPr>
                            <w:rPr>
                              <w:rFonts w:ascii="Tahoma" w:hAnsi="Tahoma" w:cs="Tahoma"/>
                              <w:i/>
                              <w:color w:val="A6A6A6" w:themeColor="background1" w:themeShade="A6"/>
                            </w:rPr>
                          </w:pPr>
                          <w:r w:rsidRPr="00B677F7">
                            <w:rPr>
                              <w:rFonts w:ascii="Tahoma" w:hAnsi="Tahoma" w:cs="Tahoma"/>
                              <w:i/>
                              <w:color w:val="A6A6A6" w:themeColor="background1" w:themeShade="A6"/>
                            </w:rPr>
                            <w:t>“I came to give life, life in all its fullness.” John 10:10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FDB0F0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3.55pt;margin-top:26.85pt;width:346.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" filled="f" stroked="f">
              <v:textbox style="mso-fit-shape-to-text:t">
                <w:txbxContent>
                  <w:p w14:paraId="17D4A88C" w14:textId="77777777" w:rsidR="006408AD" w:rsidRPr="00B677F7" w:rsidRDefault="006408AD" w:rsidP="00BF3BB1">
                    <w:pPr>
                      <w:jc w:val="center"/>
                      <w:rPr>
                        <w:rFonts w:ascii="Tahoma" w:hAnsi="Tahoma" w:cs="Tahoma"/>
                        <w:color w:val="A6A6A6" w:themeColor="background1" w:themeShade="A6"/>
                      </w:rPr>
                    </w:pPr>
                    <w:r w:rsidRPr="00B677F7">
                      <w:rPr>
                        <w:rFonts w:ascii="Tahoma" w:hAnsi="Tahoma" w:cs="Tahoma"/>
                        <w:color w:val="A6A6A6" w:themeColor="background1" w:themeShade="A6"/>
                      </w:rPr>
                      <w:t>Learning and Growing Together</w:t>
                    </w:r>
                    <w:r>
                      <w:rPr>
                        <w:rFonts w:ascii="Tahoma" w:hAnsi="Tahoma" w:cs="Tahoma"/>
                        <w:color w:val="A6A6A6" w:themeColor="background1" w:themeShade="A6"/>
                      </w:rPr>
                      <w:t xml:space="preserve"> for Life in All its Fullness</w:t>
                    </w:r>
                  </w:p>
                  <w:p w14:paraId="5452CEFC" w14:textId="77777777" w:rsidR="006408AD" w:rsidRPr="00B677F7" w:rsidRDefault="006408AD">
                    <w:pPr>
                      <w:rPr>
                        <w:rFonts w:ascii="Tahoma" w:hAnsi="Tahoma" w:cs="Tahoma"/>
                        <w:i/>
                        <w:color w:val="A6A6A6" w:themeColor="background1" w:themeShade="A6"/>
                      </w:rPr>
                    </w:pPr>
                    <w:r w:rsidRPr="00B677F7">
                      <w:rPr>
                        <w:rFonts w:ascii="Tahoma" w:hAnsi="Tahoma" w:cs="Tahoma"/>
                        <w:i/>
                        <w:color w:val="A6A6A6" w:themeColor="background1" w:themeShade="A6"/>
                      </w:rPr>
                      <w:t>“I came to give life, life in all its fullness.” John 10:10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0822C9AD" wp14:editId="399F9E5B">
              <wp:simplePos x="0" y="0"/>
              <wp:positionH relativeFrom="column">
                <wp:posOffset>-467995</wp:posOffset>
              </wp:positionH>
              <wp:positionV relativeFrom="page">
                <wp:posOffset>156845</wp:posOffset>
              </wp:positionV>
              <wp:extent cx="7185025" cy="1542415"/>
              <wp:effectExtent l="0" t="0" r="0" b="635"/>
              <wp:wrapNone/>
              <wp:docPr id="17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85025" cy="1542415"/>
                        <a:chOff x="373" y="242"/>
                        <a:chExt cx="11317" cy="2458"/>
                      </a:xfrm>
                    </wpg:grpSpPr>
                    <wps:wsp>
                      <wps:cNvPr id="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882" y="242"/>
                          <a:ext cx="2808" cy="24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0B4A6E" w14:textId="77777777" w:rsidR="006408AD" w:rsidRPr="00A45AC4" w:rsidRDefault="006408AD" w:rsidP="00435EC4">
                            <w:pPr>
                              <w:jc w:val="right"/>
                              <w:rPr>
                                <w:rFonts w:ascii="Tahoma" w:hAnsi="Tahoma" w:cs="Tahoma"/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4"/>
                                <w:szCs w:val="14"/>
                              </w:rPr>
                              <w:t>Eye C of E</w:t>
                            </w:r>
                            <w:r w:rsidRPr="00A45AC4">
                              <w:rPr>
                                <w:rFonts w:ascii="Tahoma" w:hAnsi="Tahoma" w:cs="Tahoma"/>
                                <w:b/>
                                <w:sz w:val="14"/>
                                <w:szCs w:val="14"/>
                              </w:rPr>
                              <w:t xml:space="preserve"> Primary School</w:t>
                            </w:r>
                          </w:p>
                          <w:p w14:paraId="28330DFE" w14:textId="77777777" w:rsidR="006408AD" w:rsidRPr="00A45AC4" w:rsidRDefault="006408AD" w:rsidP="00435EC4">
                            <w:pPr>
                              <w:jc w:val="right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  <w:r w:rsidRPr="00A45AC4"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Eyebury Road, Eye,</w:t>
                            </w:r>
                          </w:p>
                          <w:p w14:paraId="49AC8D4F" w14:textId="77777777" w:rsidR="006408AD" w:rsidRPr="00A45AC4" w:rsidRDefault="006408AD" w:rsidP="00435EC4">
                            <w:pPr>
                              <w:jc w:val="right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  <w:r w:rsidRPr="00A45AC4"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Peterborough,</w:t>
                            </w:r>
                          </w:p>
                          <w:p w14:paraId="7BB5E6D6" w14:textId="77777777" w:rsidR="006408AD" w:rsidRPr="00A45AC4" w:rsidRDefault="006408AD" w:rsidP="00435EC4">
                            <w:pPr>
                              <w:jc w:val="right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  <w:r w:rsidRPr="00A45AC4"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Cambridgeshire</w:t>
                            </w:r>
                          </w:p>
                          <w:p w14:paraId="0C65A977" w14:textId="77777777" w:rsidR="006408AD" w:rsidRPr="00A45AC4" w:rsidRDefault="006408AD" w:rsidP="00435EC4">
                            <w:pPr>
                              <w:jc w:val="right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  <w:r w:rsidRPr="00A45AC4"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PE6 7TD</w:t>
                            </w:r>
                          </w:p>
                          <w:p w14:paraId="3322E850" w14:textId="77777777" w:rsidR="006408AD" w:rsidRPr="00A45AC4" w:rsidRDefault="006408AD" w:rsidP="00435EC4">
                            <w:pPr>
                              <w:jc w:val="right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</w:p>
                          <w:p w14:paraId="5D3713BC" w14:textId="77777777" w:rsidR="006408AD" w:rsidRPr="00A45AC4" w:rsidRDefault="006408AD" w:rsidP="00435EC4">
                            <w:pPr>
                              <w:jc w:val="right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  <w:r w:rsidRPr="00A45AC4"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Headteacher:  Mr J Webster</w:t>
                            </w:r>
                          </w:p>
                          <w:p w14:paraId="24FD08DD" w14:textId="77777777" w:rsidR="006408AD" w:rsidRPr="00A45AC4" w:rsidRDefault="006408AD" w:rsidP="00435EC4">
                            <w:pPr>
                              <w:jc w:val="right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  <w:r w:rsidRPr="00A45AC4"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D</w:t>
                            </w:r>
                            <w:r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eputy Headteacher: Miss K Wilson</w:t>
                            </w:r>
                          </w:p>
                          <w:p w14:paraId="1A49B98A" w14:textId="77777777" w:rsidR="006408AD" w:rsidRPr="00A45AC4" w:rsidRDefault="006408AD" w:rsidP="00435EC4">
                            <w:pPr>
                              <w:jc w:val="right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</w:p>
                          <w:p w14:paraId="195F9FE7" w14:textId="77777777" w:rsidR="006408AD" w:rsidRPr="00A45AC4" w:rsidRDefault="006408AD" w:rsidP="00435EC4">
                            <w:pPr>
                              <w:jc w:val="right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  <w:r w:rsidRPr="00A45AC4"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Tel/fax: 01733 222314</w:t>
                            </w:r>
                          </w:p>
                          <w:p w14:paraId="04862050" w14:textId="77777777" w:rsidR="006408AD" w:rsidRPr="00A45AC4" w:rsidRDefault="006408AD" w:rsidP="00435EC4">
                            <w:pPr>
                              <w:jc w:val="right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  <w:r w:rsidRPr="00A45AC4"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admin@eye.peterborough.sch.uk</w:t>
                            </w:r>
                          </w:p>
                          <w:p w14:paraId="289243CD" w14:textId="77777777" w:rsidR="006408AD" w:rsidRPr="00A45AC4" w:rsidRDefault="006408AD" w:rsidP="00435EC4">
                            <w:pPr>
                              <w:jc w:val="right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  <w:r w:rsidRPr="00A45AC4"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www.eyeprimaryschool.co.uk</w:t>
                            </w:r>
                          </w:p>
                          <w:p w14:paraId="0E3FE5CB" w14:textId="77777777" w:rsidR="006408AD" w:rsidRDefault="006408AD" w:rsidP="002B1F5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9" name="Group 3"/>
                      <wpg:cNvGrpSpPr>
                        <a:grpSpLocks/>
                      </wpg:cNvGrpSpPr>
                      <wpg:grpSpPr bwMode="auto">
                        <a:xfrm>
                          <a:off x="373" y="342"/>
                          <a:ext cx="8442" cy="1773"/>
                          <a:chOff x="373" y="342"/>
                          <a:chExt cx="8442" cy="1773"/>
                        </a:xfrm>
                      </wpg:grpSpPr>
                      <wpg:grpSp>
                        <wpg:cNvPr id="20" name="Group 4"/>
                        <wpg:cNvGrpSpPr>
                          <a:grpSpLocks/>
                        </wpg:cNvGrpSpPr>
                        <wpg:grpSpPr bwMode="auto">
                          <a:xfrm>
                            <a:off x="3287" y="342"/>
                            <a:ext cx="5528" cy="1192"/>
                            <a:chOff x="292" y="187"/>
                            <a:chExt cx="5528" cy="1192"/>
                          </a:xfrm>
                        </wpg:grpSpPr>
                        <wps:wsp>
                          <wps:cNvPr id="21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2" y="518"/>
                              <a:ext cx="5528" cy="8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9055BD4" w14:textId="77777777" w:rsidR="006408AD" w:rsidRPr="003B2F58" w:rsidRDefault="006408AD" w:rsidP="002B1F53">
                                <w:pPr>
                                  <w:rPr>
                                    <w:rFonts w:ascii="Tahoma" w:hAnsi="Tahoma" w:cs="Tahoma"/>
                                    <w:color w:val="00863D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Tahoma" w:hAnsi="Tahoma" w:cs="Tahoma"/>
                                    <w:color w:val="00863D"/>
                                    <w:sz w:val="40"/>
                                    <w:szCs w:val="40"/>
                                  </w:rPr>
                                  <w:t xml:space="preserve">Eye C of E </w:t>
                                </w:r>
                                <w:r w:rsidRPr="003B2F58">
                                  <w:rPr>
                                    <w:rFonts w:ascii="Tahoma" w:hAnsi="Tahoma" w:cs="Tahoma"/>
                                    <w:color w:val="00863D"/>
                                    <w:sz w:val="40"/>
                                    <w:szCs w:val="40"/>
                                  </w:rPr>
                                  <w:t xml:space="preserve">  Primary School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2" name="Group 6"/>
                          <wpg:cNvGrpSpPr>
                            <a:grpSpLocks/>
                          </wpg:cNvGrpSpPr>
                          <wpg:grpSpPr bwMode="auto">
                            <a:xfrm>
                              <a:off x="2136" y="187"/>
                              <a:ext cx="573" cy="945"/>
                              <a:chOff x="7270" y="180"/>
                              <a:chExt cx="680" cy="1020"/>
                            </a:xfrm>
                          </wpg:grpSpPr>
                          <wps:wsp>
                            <wps:cNvPr id="23" name="Rectangle 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597" y="180"/>
                                <a:ext cx="57" cy="1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863D"/>
                              </a:solidFill>
                              <a:ln w="9525">
                                <a:solidFill>
                                  <a:srgbClr val="00863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4" name="Rectangle 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270" y="480"/>
                                <a:ext cx="680" cy="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863D"/>
                              </a:solidFill>
                              <a:ln w="9525">
                                <a:solidFill>
                                  <a:srgbClr val="00863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25" name="Picture 9" descr="Colou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3" y="342"/>
                            <a:ext cx="1572" cy="1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822C9AD" id="Group 17" o:spid="_x0000_s1027" style="position:absolute;margin-left:-36.85pt;margin-top:12.35pt;width:565.75pt;height:121.45pt;z-index:251659264;mso-position-vertical-relative:page" coordorigin="373,242" coordsize="11317,24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">
              <v:shape id="_x0000_s1028" type="#_x0000_t202" style="position:absolute;left:8882;top:242;width:2808;height:2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<v:textbox>
                  <w:txbxContent>
                    <w:p w14:paraId="0C0B4A6E" w14:textId="77777777" w:rsidR="006408AD" w:rsidRPr="00A45AC4" w:rsidRDefault="006408AD" w:rsidP="00435EC4">
                      <w:pPr>
                        <w:jc w:val="right"/>
                        <w:rPr>
                          <w:rFonts w:ascii="Tahoma" w:hAnsi="Tahoma" w:cs="Tahoma"/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14"/>
                          <w:szCs w:val="14"/>
                        </w:rPr>
                        <w:t>Eye C of E</w:t>
                      </w:r>
                      <w:r w:rsidRPr="00A45AC4">
                        <w:rPr>
                          <w:rFonts w:ascii="Tahoma" w:hAnsi="Tahoma" w:cs="Tahoma"/>
                          <w:b/>
                          <w:sz w:val="14"/>
                          <w:szCs w:val="14"/>
                        </w:rPr>
                        <w:t xml:space="preserve"> Primary School</w:t>
                      </w:r>
                    </w:p>
                    <w:p w14:paraId="28330DFE" w14:textId="77777777" w:rsidR="006408AD" w:rsidRPr="00A45AC4" w:rsidRDefault="006408AD" w:rsidP="00435EC4">
                      <w:pPr>
                        <w:jc w:val="right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  <w:r w:rsidRPr="00A45AC4">
                        <w:rPr>
                          <w:rFonts w:ascii="Tahoma" w:hAnsi="Tahoma" w:cs="Tahoma"/>
                          <w:sz w:val="14"/>
                          <w:szCs w:val="14"/>
                        </w:rPr>
                        <w:t>Eyebury Road, Eye,</w:t>
                      </w:r>
                    </w:p>
                    <w:p w14:paraId="49AC8D4F" w14:textId="77777777" w:rsidR="006408AD" w:rsidRPr="00A45AC4" w:rsidRDefault="006408AD" w:rsidP="00435EC4">
                      <w:pPr>
                        <w:jc w:val="right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  <w:r w:rsidRPr="00A45AC4">
                        <w:rPr>
                          <w:rFonts w:ascii="Tahoma" w:hAnsi="Tahoma" w:cs="Tahoma"/>
                          <w:sz w:val="14"/>
                          <w:szCs w:val="14"/>
                        </w:rPr>
                        <w:t>Peterborough,</w:t>
                      </w:r>
                    </w:p>
                    <w:p w14:paraId="7BB5E6D6" w14:textId="77777777" w:rsidR="006408AD" w:rsidRPr="00A45AC4" w:rsidRDefault="006408AD" w:rsidP="00435EC4">
                      <w:pPr>
                        <w:jc w:val="right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  <w:r w:rsidRPr="00A45AC4">
                        <w:rPr>
                          <w:rFonts w:ascii="Tahoma" w:hAnsi="Tahoma" w:cs="Tahoma"/>
                          <w:sz w:val="14"/>
                          <w:szCs w:val="14"/>
                        </w:rPr>
                        <w:t>Cambridgeshire</w:t>
                      </w:r>
                    </w:p>
                    <w:p w14:paraId="0C65A977" w14:textId="77777777" w:rsidR="006408AD" w:rsidRPr="00A45AC4" w:rsidRDefault="006408AD" w:rsidP="00435EC4">
                      <w:pPr>
                        <w:jc w:val="right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  <w:r w:rsidRPr="00A45AC4">
                        <w:rPr>
                          <w:rFonts w:ascii="Tahoma" w:hAnsi="Tahoma" w:cs="Tahoma"/>
                          <w:sz w:val="14"/>
                          <w:szCs w:val="14"/>
                        </w:rPr>
                        <w:t>PE6 7TD</w:t>
                      </w:r>
                    </w:p>
                    <w:p w14:paraId="3322E850" w14:textId="77777777" w:rsidR="006408AD" w:rsidRPr="00A45AC4" w:rsidRDefault="006408AD" w:rsidP="00435EC4">
                      <w:pPr>
                        <w:jc w:val="right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</w:p>
                    <w:p w14:paraId="5D3713BC" w14:textId="77777777" w:rsidR="006408AD" w:rsidRPr="00A45AC4" w:rsidRDefault="006408AD" w:rsidP="00435EC4">
                      <w:pPr>
                        <w:jc w:val="right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  <w:r w:rsidRPr="00A45AC4">
                        <w:rPr>
                          <w:rFonts w:ascii="Tahoma" w:hAnsi="Tahoma" w:cs="Tahoma"/>
                          <w:sz w:val="14"/>
                          <w:szCs w:val="14"/>
                        </w:rPr>
                        <w:t>Headteacher:  Mr J Webster</w:t>
                      </w:r>
                    </w:p>
                    <w:p w14:paraId="24FD08DD" w14:textId="77777777" w:rsidR="006408AD" w:rsidRPr="00A45AC4" w:rsidRDefault="006408AD" w:rsidP="00435EC4">
                      <w:pPr>
                        <w:jc w:val="right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  <w:r w:rsidRPr="00A45AC4">
                        <w:rPr>
                          <w:rFonts w:ascii="Tahoma" w:hAnsi="Tahoma" w:cs="Tahoma"/>
                          <w:sz w:val="14"/>
                          <w:szCs w:val="14"/>
                        </w:rPr>
                        <w:t>D</w:t>
                      </w:r>
                      <w:r>
                        <w:rPr>
                          <w:rFonts w:ascii="Tahoma" w:hAnsi="Tahoma" w:cs="Tahoma"/>
                          <w:sz w:val="14"/>
                          <w:szCs w:val="14"/>
                        </w:rPr>
                        <w:t>eputy Headteacher: Miss K Wilson</w:t>
                      </w:r>
                    </w:p>
                    <w:p w14:paraId="1A49B98A" w14:textId="77777777" w:rsidR="006408AD" w:rsidRPr="00A45AC4" w:rsidRDefault="006408AD" w:rsidP="00435EC4">
                      <w:pPr>
                        <w:jc w:val="right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</w:p>
                    <w:p w14:paraId="195F9FE7" w14:textId="77777777" w:rsidR="006408AD" w:rsidRPr="00A45AC4" w:rsidRDefault="006408AD" w:rsidP="00435EC4">
                      <w:pPr>
                        <w:jc w:val="right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  <w:r w:rsidRPr="00A45AC4">
                        <w:rPr>
                          <w:rFonts w:ascii="Tahoma" w:hAnsi="Tahoma" w:cs="Tahoma"/>
                          <w:sz w:val="14"/>
                          <w:szCs w:val="14"/>
                        </w:rPr>
                        <w:t>Tel/fax: 01733 222314</w:t>
                      </w:r>
                    </w:p>
                    <w:p w14:paraId="04862050" w14:textId="77777777" w:rsidR="006408AD" w:rsidRPr="00A45AC4" w:rsidRDefault="006408AD" w:rsidP="00435EC4">
                      <w:pPr>
                        <w:jc w:val="right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  <w:r w:rsidRPr="00A45AC4">
                        <w:rPr>
                          <w:rFonts w:ascii="Tahoma" w:hAnsi="Tahoma" w:cs="Tahoma"/>
                          <w:sz w:val="14"/>
                          <w:szCs w:val="14"/>
                        </w:rPr>
                        <w:t>admin@eye.peterborough.sch.uk</w:t>
                      </w:r>
                    </w:p>
                    <w:p w14:paraId="289243CD" w14:textId="77777777" w:rsidR="006408AD" w:rsidRPr="00A45AC4" w:rsidRDefault="006408AD" w:rsidP="00435EC4">
                      <w:pPr>
                        <w:jc w:val="right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  <w:r w:rsidRPr="00A45AC4">
                        <w:rPr>
                          <w:rFonts w:ascii="Tahoma" w:hAnsi="Tahoma" w:cs="Tahoma"/>
                          <w:sz w:val="14"/>
                          <w:szCs w:val="14"/>
                        </w:rPr>
                        <w:t>www.eyeprimaryschool.co.uk</w:t>
                      </w:r>
                    </w:p>
                    <w:p w14:paraId="0E3FE5CB" w14:textId="77777777" w:rsidR="006408AD" w:rsidRDefault="006408AD" w:rsidP="002B1F53"/>
                  </w:txbxContent>
                </v:textbox>
              </v:shape>
              <v:group id="Group 3" o:spid="_x0000_s1029" style="position:absolute;left:373;top:342;width:8442;height:1773" coordorigin="373,342" coordsize="8442,1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group id="Group 4" o:spid="_x0000_s1030" style="position:absolute;left:3287;top:342;width:5528;height:1192" coordorigin="292,187" coordsize="5528,1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Text Box 5" o:spid="_x0000_s1031" type="#_x0000_t202" style="position:absolute;left:292;top:518;width:5528;height: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  <v:textbox>
                      <w:txbxContent>
                        <w:p w14:paraId="19055BD4" w14:textId="77777777" w:rsidR="006408AD" w:rsidRPr="003B2F58" w:rsidRDefault="006408AD" w:rsidP="002B1F53">
                          <w:pPr>
                            <w:rPr>
                              <w:rFonts w:ascii="Tahoma" w:hAnsi="Tahoma" w:cs="Tahoma"/>
                              <w:color w:val="00863D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Tahoma" w:hAnsi="Tahoma" w:cs="Tahoma"/>
                              <w:color w:val="00863D"/>
                              <w:sz w:val="40"/>
                              <w:szCs w:val="40"/>
                            </w:rPr>
                            <w:t xml:space="preserve">Eye C of E </w:t>
                          </w:r>
                          <w:r w:rsidRPr="003B2F58">
                            <w:rPr>
                              <w:rFonts w:ascii="Tahoma" w:hAnsi="Tahoma" w:cs="Tahoma"/>
                              <w:color w:val="00863D"/>
                              <w:sz w:val="40"/>
                              <w:szCs w:val="40"/>
                            </w:rPr>
                            <w:t xml:space="preserve">  Primary School</w:t>
                          </w:r>
                        </w:p>
                      </w:txbxContent>
                    </v:textbox>
                  </v:shape>
                  <v:group id="Group 6" o:spid="_x0000_s1032" style="position:absolute;left:2136;top:187;width:573;height:945" coordorigin="7270,180" coordsize="680,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  <v:rect id="Rectangle 7" o:spid="_x0000_s1033" style="position:absolute;left:7597;top:180;width:57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" fillcolor="#00863d" strokecolor="#00863d"/>
                    <v:rect id="Rectangle 8" o:spid="_x0000_s1034" style="position:absolute;left:7270;top:480;width:680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" fillcolor="#00863d" strokecolor="#00863d"/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35" type="#_x0000_t75" alt="Colour Logo" style="position:absolute;left:373;top:342;width:1572;height:17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">
                  <v:imagedata r:id="rId2" o:title="Colour Logo"/>
                </v:shape>
              </v:group>
              <w10:wrap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653DB"/>
    <w:multiLevelType w:val="multilevel"/>
    <w:tmpl w:val="706A0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3826B5"/>
    <w:multiLevelType w:val="multilevel"/>
    <w:tmpl w:val="49E2B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E451DB"/>
    <w:multiLevelType w:val="hybridMultilevel"/>
    <w:tmpl w:val="26781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D3F24"/>
    <w:multiLevelType w:val="hybridMultilevel"/>
    <w:tmpl w:val="DAF0DD2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B0F18"/>
    <w:multiLevelType w:val="hybridMultilevel"/>
    <w:tmpl w:val="25B60D6E"/>
    <w:lvl w:ilvl="0" w:tplc="D67AC954"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807B71"/>
    <w:multiLevelType w:val="hybridMultilevel"/>
    <w:tmpl w:val="F54C2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5039105">
    <w:abstractNumId w:val="4"/>
  </w:num>
  <w:num w:numId="2" w16cid:durableId="1172338098">
    <w:abstractNumId w:val="5"/>
  </w:num>
  <w:num w:numId="3" w16cid:durableId="1473476324">
    <w:abstractNumId w:val="3"/>
  </w:num>
  <w:num w:numId="4" w16cid:durableId="2082828382">
    <w:abstractNumId w:val="2"/>
  </w:num>
  <w:num w:numId="5" w16cid:durableId="620918912">
    <w:abstractNumId w:val="0"/>
  </w:num>
  <w:num w:numId="6" w16cid:durableId="717358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E47"/>
    <w:rsid w:val="00014993"/>
    <w:rsid w:val="00031CBF"/>
    <w:rsid w:val="000410D4"/>
    <w:rsid w:val="00087F4A"/>
    <w:rsid w:val="000C1151"/>
    <w:rsid w:val="001443EC"/>
    <w:rsid w:val="00175842"/>
    <w:rsid w:val="001A2E47"/>
    <w:rsid w:val="001B2A7D"/>
    <w:rsid w:val="00217A82"/>
    <w:rsid w:val="0023288B"/>
    <w:rsid w:val="00232B47"/>
    <w:rsid w:val="0026723E"/>
    <w:rsid w:val="002A6E55"/>
    <w:rsid w:val="002B1F53"/>
    <w:rsid w:val="002C720D"/>
    <w:rsid w:val="002D44A3"/>
    <w:rsid w:val="002F3C83"/>
    <w:rsid w:val="003240CF"/>
    <w:rsid w:val="0033012F"/>
    <w:rsid w:val="00373D90"/>
    <w:rsid w:val="003D51E5"/>
    <w:rsid w:val="00435EC4"/>
    <w:rsid w:val="00443DB2"/>
    <w:rsid w:val="00451DA3"/>
    <w:rsid w:val="004559D8"/>
    <w:rsid w:val="004700B1"/>
    <w:rsid w:val="004B0FDF"/>
    <w:rsid w:val="004F2F49"/>
    <w:rsid w:val="004F5426"/>
    <w:rsid w:val="004F7629"/>
    <w:rsid w:val="00574619"/>
    <w:rsid w:val="005765DC"/>
    <w:rsid w:val="005E4111"/>
    <w:rsid w:val="006351D3"/>
    <w:rsid w:val="006408AD"/>
    <w:rsid w:val="0066125E"/>
    <w:rsid w:val="006735B3"/>
    <w:rsid w:val="00697E0B"/>
    <w:rsid w:val="006B3867"/>
    <w:rsid w:val="006E61D1"/>
    <w:rsid w:val="00703A7F"/>
    <w:rsid w:val="007141B5"/>
    <w:rsid w:val="00721DC3"/>
    <w:rsid w:val="00740E4B"/>
    <w:rsid w:val="007A72B5"/>
    <w:rsid w:val="007B4D30"/>
    <w:rsid w:val="0084429B"/>
    <w:rsid w:val="00895024"/>
    <w:rsid w:val="00942117"/>
    <w:rsid w:val="009538C8"/>
    <w:rsid w:val="009824CB"/>
    <w:rsid w:val="00990557"/>
    <w:rsid w:val="00997848"/>
    <w:rsid w:val="009D2216"/>
    <w:rsid w:val="00A13FB4"/>
    <w:rsid w:val="00A72EA6"/>
    <w:rsid w:val="00A95D67"/>
    <w:rsid w:val="00AB4A66"/>
    <w:rsid w:val="00AC3243"/>
    <w:rsid w:val="00AE1C98"/>
    <w:rsid w:val="00B02A3C"/>
    <w:rsid w:val="00B06562"/>
    <w:rsid w:val="00B1182A"/>
    <w:rsid w:val="00B471F3"/>
    <w:rsid w:val="00B5103E"/>
    <w:rsid w:val="00B64721"/>
    <w:rsid w:val="00B677F7"/>
    <w:rsid w:val="00B87674"/>
    <w:rsid w:val="00BB1FEC"/>
    <w:rsid w:val="00BE413B"/>
    <w:rsid w:val="00BF3BB1"/>
    <w:rsid w:val="00C431E8"/>
    <w:rsid w:val="00C733F6"/>
    <w:rsid w:val="00C97E15"/>
    <w:rsid w:val="00CB49C4"/>
    <w:rsid w:val="00D33B59"/>
    <w:rsid w:val="00DA29D0"/>
    <w:rsid w:val="00DB2FB2"/>
    <w:rsid w:val="00DB3D10"/>
    <w:rsid w:val="00E06152"/>
    <w:rsid w:val="00E137B2"/>
    <w:rsid w:val="00E72159"/>
    <w:rsid w:val="00EB7B41"/>
    <w:rsid w:val="00EC43EA"/>
    <w:rsid w:val="00F10CA8"/>
    <w:rsid w:val="00F149B9"/>
    <w:rsid w:val="00F20446"/>
    <w:rsid w:val="00F273FF"/>
    <w:rsid w:val="00F40BE5"/>
    <w:rsid w:val="00FA2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63955C"/>
  <w15:docId w15:val="{2C2EB149-874D-4964-9542-7FDC0FCAB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42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1FE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B1FEC"/>
  </w:style>
  <w:style w:type="paragraph" w:styleId="Footer">
    <w:name w:val="footer"/>
    <w:basedOn w:val="Normal"/>
    <w:link w:val="FooterChar"/>
    <w:uiPriority w:val="99"/>
    <w:unhideWhenUsed/>
    <w:rsid w:val="00BB1FE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B1FEC"/>
  </w:style>
  <w:style w:type="paragraph" w:styleId="BalloonText">
    <w:name w:val="Balloon Text"/>
    <w:basedOn w:val="Normal"/>
    <w:link w:val="BalloonTextChar"/>
    <w:uiPriority w:val="99"/>
    <w:semiHidden/>
    <w:unhideWhenUsed/>
    <w:rsid w:val="00B64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721"/>
    <w:rPr>
      <w:rFonts w:ascii="Tahoma" w:hAnsi="Tahoma" w:cs="Tahoma"/>
      <w:sz w:val="16"/>
      <w:szCs w:val="16"/>
    </w:rPr>
  </w:style>
  <w:style w:type="paragraph" w:customStyle="1" w:styleId="xxmsonormal">
    <w:name w:val="x_x_msonormal"/>
    <w:basedOn w:val="Normal"/>
    <w:rsid w:val="00031CBF"/>
    <w:pPr>
      <w:spacing w:before="100" w:beforeAutospacing="1" w:after="100" w:afterAutospacing="1"/>
    </w:pPr>
    <w:rPr>
      <w:rFonts w:eastAsia="Times New Roman"/>
      <w:lang w:val="en-US" w:eastAsia="en-US"/>
    </w:rPr>
  </w:style>
  <w:style w:type="paragraph" w:styleId="NormalWeb">
    <w:name w:val="Normal (Web)"/>
    <w:basedOn w:val="Normal"/>
    <w:uiPriority w:val="99"/>
    <w:unhideWhenUsed/>
    <w:rsid w:val="00E06152"/>
    <w:pPr>
      <w:spacing w:before="100" w:beforeAutospacing="1" w:after="100" w:afterAutospacing="1"/>
    </w:pPr>
    <w:rPr>
      <w:rFonts w:eastAsia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A95D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0E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5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.cobb.OURSCHOOL\Downloads\LETTERHEAD%20UPDATED%20June%202018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A8BCB-0E1C-4968-907F-3B8DA5894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UPDATED June 2018 (1)</Template>
  <TotalTime>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 Cobb</dc:creator>
  <cp:lastModifiedBy>Lindsey Roddis</cp:lastModifiedBy>
  <cp:revision>2</cp:revision>
  <cp:lastPrinted>2019-09-05T10:07:00Z</cp:lastPrinted>
  <dcterms:created xsi:type="dcterms:W3CDTF">2026-02-23T13:14:00Z</dcterms:created>
  <dcterms:modified xsi:type="dcterms:W3CDTF">2026-02-23T13:14:00Z</dcterms:modified>
</cp:coreProperties>
</file>